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Pr="0031081D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1081D">
        <w:rPr>
          <w:rFonts w:ascii="Times New Roman" w:hAnsi="Times New Roman"/>
          <w:b/>
          <w:sz w:val="32"/>
          <w:szCs w:val="32"/>
        </w:rPr>
        <w:t>Анализ работы ШМО учите</w:t>
      </w:r>
      <w:r>
        <w:rPr>
          <w:rFonts w:ascii="Times New Roman" w:hAnsi="Times New Roman"/>
          <w:b/>
          <w:sz w:val="32"/>
          <w:szCs w:val="32"/>
        </w:rPr>
        <w:t xml:space="preserve">лей </w:t>
      </w:r>
      <w:r w:rsidRPr="0031081D">
        <w:rPr>
          <w:rFonts w:ascii="Times New Roman" w:hAnsi="Times New Roman"/>
          <w:b/>
          <w:sz w:val="32"/>
          <w:szCs w:val="32"/>
        </w:rPr>
        <w:t xml:space="preserve"> английского языка</w:t>
      </w: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7D5F9A" w:rsidRPr="0031081D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1081D">
        <w:rPr>
          <w:rFonts w:ascii="Times New Roman" w:hAnsi="Times New Roman"/>
          <w:b/>
          <w:sz w:val="32"/>
          <w:szCs w:val="32"/>
        </w:rPr>
        <w:t xml:space="preserve">муниципального бюджетного  общеобразовательного учреждения </w:t>
      </w: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1081D">
        <w:rPr>
          <w:rFonts w:ascii="Times New Roman" w:hAnsi="Times New Roman"/>
          <w:b/>
          <w:sz w:val="32"/>
          <w:szCs w:val="32"/>
        </w:rPr>
        <w:t>«Средняя общеобразовател</w:t>
      </w:r>
      <w:r>
        <w:rPr>
          <w:rFonts w:ascii="Times New Roman" w:hAnsi="Times New Roman"/>
          <w:b/>
          <w:sz w:val="32"/>
          <w:szCs w:val="32"/>
        </w:rPr>
        <w:t>ьная школа №4 »</w:t>
      </w:r>
    </w:p>
    <w:p w:rsidR="007D5F9A" w:rsidRPr="0031081D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муниципального </w:t>
      </w:r>
      <w:r w:rsidRPr="0031081D">
        <w:rPr>
          <w:rFonts w:ascii="Times New Roman" w:hAnsi="Times New Roman"/>
          <w:b/>
          <w:sz w:val="32"/>
          <w:szCs w:val="32"/>
        </w:rPr>
        <w:t xml:space="preserve">образования </w:t>
      </w:r>
    </w:p>
    <w:p w:rsidR="007D5F9A" w:rsidRPr="0031081D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1081D">
        <w:rPr>
          <w:rFonts w:ascii="Times New Roman" w:hAnsi="Times New Roman"/>
          <w:b/>
          <w:sz w:val="32"/>
          <w:szCs w:val="32"/>
        </w:rPr>
        <w:t>«Лениногорский муниципальный район» Республики Татарстан</w:t>
      </w:r>
    </w:p>
    <w:p w:rsidR="007D5F9A" w:rsidRPr="0031081D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за 2018/19</w:t>
      </w:r>
      <w:r w:rsidRPr="0031081D">
        <w:rPr>
          <w:rFonts w:ascii="Times New Roman" w:hAnsi="Times New Roman"/>
          <w:b/>
          <w:sz w:val="32"/>
          <w:szCs w:val="32"/>
        </w:rPr>
        <w:t xml:space="preserve"> учебный год.</w:t>
      </w:r>
    </w:p>
    <w:p w:rsidR="007D5F9A" w:rsidRPr="0031081D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Pr="0031081D" w:rsidRDefault="007D5F9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D5F9A" w:rsidRDefault="007D5F9A" w:rsidP="002C4C19">
      <w:pPr>
        <w:rPr>
          <w:rFonts w:ascii="Times New Roman" w:hAnsi="Times New Roman"/>
          <w:b/>
        </w:rPr>
      </w:pPr>
    </w:p>
    <w:p w:rsidR="007D5F9A" w:rsidRPr="000E47F2" w:rsidRDefault="007D5F9A" w:rsidP="002C4C19">
      <w:pPr>
        <w:rPr>
          <w:rFonts w:ascii="Times New Roman" w:hAnsi="Times New Roman"/>
          <w:spacing w:val="5"/>
          <w:kern w:val="28"/>
        </w:rPr>
      </w:pPr>
      <w:r w:rsidRPr="000E47F2">
        <w:rPr>
          <w:rFonts w:ascii="Times New Roman" w:hAnsi="Times New Roman"/>
          <w:b/>
        </w:rPr>
        <w:t xml:space="preserve">1. Методическая тема </w:t>
      </w:r>
      <w:r w:rsidRPr="000E47F2">
        <w:rPr>
          <w:rFonts w:ascii="Times New Roman" w:hAnsi="Times New Roman"/>
          <w:b/>
          <w:i/>
        </w:rPr>
        <w:t xml:space="preserve"> </w:t>
      </w:r>
      <w:r w:rsidRPr="000E47F2">
        <w:rPr>
          <w:rFonts w:ascii="Times New Roman" w:hAnsi="Times New Roman"/>
        </w:rPr>
        <w:t>«</w:t>
      </w:r>
      <w:r w:rsidRPr="000E47F2">
        <w:rPr>
          <w:rFonts w:ascii="Times New Roman" w:hAnsi="Times New Roman"/>
          <w:spacing w:val="5"/>
          <w:kern w:val="28"/>
        </w:rPr>
        <w:t>Повышение качества образования и воспитания через внедрение системно- деятельностного подхода в условиях перехода к ФГОС ООО на уроках английского языка»</w:t>
      </w:r>
    </w:p>
    <w:p w:rsidR="007D5F9A" w:rsidRDefault="007D5F9A" w:rsidP="002C4C19">
      <w:pPr>
        <w:tabs>
          <w:tab w:val="left" w:pos="3780"/>
        </w:tabs>
        <w:rPr>
          <w:rFonts w:ascii="Times New Roman" w:hAnsi="Times New Roman"/>
          <w:b/>
        </w:rPr>
      </w:pPr>
    </w:p>
    <w:p w:rsidR="007D5F9A" w:rsidRPr="000E47F2" w:rsidRDefault="007D5F9A" w:rsidP="002C4C19">
      <w:pPr>
        <w:tabs>
          <w:tab w:val="left" w:pos="3780"/>
        </w:tabs>
        <w:rPr>
          <w:rFonts w:ascii="Times New Roman" w:hAnsi="Times New Roman"/>
        </w:rPr>
      </w:pPr>
      <w:r w:rsidRPr="000E47F2">
        <w:rPr>
          <w:rFonts w:ascii="Times New Roman" w:hAnsi="Times New Roman"/>
          <w:b/>
        </w:rPr>
        <w:t>2. Цели и задачи</w:t>
      </w:r>
      <w:r w:rsidRPr="000E47F2">
        <w:rPr>
          <w:rFonts w:ascii="Times New Roman" w:hAnsi="Times New Roman"/>
          <w:b/>
          <w:i/>
        </w:rPr>
        <w:t>.</w:t>
      </w:r>
    </w:p>
    <w:p w:rsidR="007D5F9A" w:rsidRPr="000E47F2" w:rsidRDefault="007D5F9A" w:rsidP="009B5BC1">
      <w:pPr>
        <w:rPr>
          <w:rFonts w:ascii="Times New Roman" w:hAnsi="Times New Roman"/>
          <w:spacing w:val="5"/>
          <w:kern w:val="28"/>
        </w:rPr>
      </w:pPr>
      <w:r w:rsidRPr="000E47F2">
        <w:rPr>
          <w:rFonts w:ascii="Times New Roman" w:hAnsi="Times New Roman"/>
          <w:shd w:val="clear" w:color="auto" w:fill="FFFFFF"/>
        </w:rPr>
        <w:t xml:space="preserve">1.Использование технологии системно-деятельного подхода на уроках  </w:t>
      </w:r>
      <w:r w:rsidRPr="000E47F2">
        <w:rPr>
          <w:rFonts w:ascii="Times New Roman" w:hAnsi="Times New Roman"/>
          <w:spacing w:val="5"/>
          <w:kern w:val="28"/>
        </w:rPr>
        <w:t xml:space="preserve">английского языка» </w:t>
      </w:r>
      <w:r w:rsidRPr="000E47F2">
        <w:rPr>
          <w:rFonts w:ascii="Times New Roman" w:hAnsi="Times New Roman"/>
          <w:shd w:val="clear" w:color="auto" w:fill="FFFFFF"/>
        </w:rPr>
        <w:t>с целью развития гармоничной, нравственно совершенной, социально активной, профессионально компетентной и саморазвивающейся личности.</w:t>
      </w:r>
    </w:p>
    <w:p w:rsidR="007D5F9A" w:rsidRPr="000E47F2" w:rsidRDefault="007D5F9A" w:rsidP="002C4C19">
      <w:pPr>
        <w:rPr>
          <w:rFonts w:ascii="Times New Roman" w:hAnsi="Times New Roman"/>
          <w:shd w:val="clear" w:color="auto" w:fill="FFFFFF"/>
        </w:rPr>
      </w:pPr>
      <w:r w:rsidRPr="000E47F2">
        <w:rPr>
          <w:rFonts w:ascii="Times New Roman" w:hAnsi="Times New Roman"/>
          <w:shd w:val="clear" w:color="auto" w:fill="FFFFFF"/>
        </w:rPr>
        <w:t xml:space="preserve">2.Создание   единого  взаимосвязанного технологического комплекса </w:t>
      </w:r>
      <w:r>
        <w:rPr>
          <w:rFonts w:ascii="Times New Roman" w:hAnsi="Times New Roman"/>
          <w:shd w:val="clear" w:color="auto" w:fill="FFFFFF"/>
        </w:rPr>
        <w:t xml:space="preserve">подготовки учащихся к ГИА </w:t>
      </w:r>
      <w:r w:rsidRPr="000E47F2">
        <w:rPr>
          <w:rFonts w:ascii="Times New Roman" w:hAnsi="Times New Roman"/>
          <w:shd w:val="clear" w:color="auto" w:fill="FFFFFF"/>
        </w:rPr>
        <w:t xml:space="preserve"> по английскому языку  на основе  системно-деятельностных и информационных технологий, обеспечивающий достижение соответствующих стандарту ФГОС  метапредметных, предметных, личностных результатов. </w:t>
      </w:r>
    </w:p>
    <w:p w:rsidR="007D5F9A" w:rsidRPr="000E47F2" w:rsidRDefault="007D5F9A" w:rsidP="002C4C19">
      <w:pPr>
        <w:rPr>
          <w:rFonts w:ascii="Times New Roman" w:hAnsi="Times New Roman"/>
        </w:rPr>
      </w:pPr>
      <w:r w:rsidRPr="000E47F2">
        <w:rPr>
          <w:rFonts w:ascii="Times New Roman" w:hAnsi="Times New Roman"/>
          <w:shd w:val="clear" w:color="auto" w:fill="FFFFFF"/>
        </w:rPr>
        <w:t> </w:t>
      </w:r>
      <w:r w:rsidRPr="000E47F2">
        <w:rPr>
          <w:rFonts w:ascii="Times New Roman" w:hAnsi="Times New Roman"/>
        </w:rPr>
        <w:t xml:space="preserve">3.Совершенствование и применение разнообразных  </w:t>
      </w:r>
      <w:r w:rsidRPr="000E47F2">
        <w:rPr>
          <w:rFonts w:ascii="Times New Roman" w:hAnsi="Times New Roman"/>
          <w:spacing w:val="20"/>
        </w:rPr>
        <w:t>форм работы с учащимися,  обеспечивающих р</w:t>
      </w:r>
      <w:r w:rsidRPr="000E47F2">
        <w:rPr>
          <w:rFonts w:ascii="Times New Roman" w:hAnsi="Times New Roman"/>
          <w:spacing w:val="20"/>
          <w:lang w:val="en-US"/>
        </w:rPr>
        <w:t>o</w:t>
      </w:r>
      <w:r w:rsidRPr="000E47F2">
        <w:rPr>
          <w:rFonts w:ascii="Times New Roman" w:hAnsi="Times New Roman"/>
          <w:spacing w:val="20"/>
        </w:rPr>
        <w:t>ст их  творческого потенциала и познавательных мотивов.</w:t>
      </w:r>
    </w:p>
    <w:p w:rsidR="007D5F9A" w:rsidRPr="000E47F2" w:rsidRDefault="007D5F9A" w:rsidP="002C4C19">
      <w:pPr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>4. Создание условий для освоения нового содержания образования в формате ФГОС  через внедрение передовых технологий повышения качества образования.</w:t>
      </w:r>
    </w:p>
    <w:p w:rsidR="007D5F9A" w:rsidRDefault="007D5F9A" w:rsidP="002C4C19">
      <w:pPr>
        <w:jc w:val="both"/>
        <w:rPr>
          <w:rFonts w:ascii="Times New Roman" w:hAnsi="Times New Roman"/>
          <w:b/>
        </w:rPr>
      </w:pPr>
    </w:p>
    <w:p w:rsidR="007D5F9A" w:rsidRPr="000E47F2" w:rsidRDefault="007D5F9A" w:rsidP="002C4C19">
      <w:pPr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  <w:b/>
        </w:rPr>
        <w:t>3. Характеристика кадрового состава.</w:t>
      </w:r>
    </w:p>
    <w:tbl>
      <w:tblPr>
        <w:tblpPr w:leftFromText="180" w:rightFromText="180" w:vertAnchor="text" w:horzAnchor="margin" w:tblpY="353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2"/>
        <w:gridCol w:w="1773"/>
        <w:gridCol w:w="1308"/>
        <w:gridCol w:w="885"/>
        <w:gridCol w:w="1950"/>
        <w:gridCol w:w="2977"/>
        <w:gridCol w:w="1385"/>
      </w:tblGrid>
      <w:tr w:rsidR="007D5F9A" w:rsidRPr="000E47F2" w:rsidTr="00AB2BF1">
        <w:tc>
          <w:tcPr>
            <w:tcW w:w="462" w:type="dxa"/>
          </w:tcPr>
          <w:p w:rsidR="007D5F9A" w:rsidRPr="000E47F2" w:rsidRDefault="007D5F9A" w:rsidP="00AA45ED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773" w:type="dxa"/>
          </w:tcPr>
          <w:p w:rsidR="007D5F9A" w:rsidRPr="000E47F2" w:rsidRDefault="007D5F9A" w:rsidP="00AA45ED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Ф.И.О</w:t>
            </w:r>
          </w:p>
        </w:tc>
        <w:tc>
          <w:tcPr>
            <w:tcW w:w="1308" w:type="dxa"/>
          </w:tcPr>
          <w:p w:rsidR="007D5F9A" w:rsidRPr="000E47F2" w:rsidRDefault="007D5F9A" w:rsidP="00AA45ED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885" w:type="dxa"/>
          </w:tcPr>
          <w:p w:rsidR="007D5F9A" w:rsidRPr="000E47F2" w:rsidRDefault="007D5F9A" w:rsidP="00AA45ED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 xml:space="preserve">Стаж </w:t>
            </w:r>
          </w:p>
        </w:tc>
        <w:tc>
          <w:tcPr>
            <w:tcW w:w="1950" w:type="dxa"/>
          </w:tcPr>
          <w:p w:rsidR="007D5F9A" w:rsidRPr="000E47F2" w:rsidRDefault="007D5F9A" w:rsidP="00AA45ED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Методическая тема</w:t>
            </w:r>
          </w:p>
        </w:tc>
        <w:tc>
          <w:tcPr>
            <w:tcW w:w="2977" w:type="dxa"/>
          </w:tcPr>
          <w:p w:rsidR="007D5F9A" w:rsidRPr="000E47F2" w:rsidRDefault="007D5F9A" w:rsidP="00AA45ED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Курсовая подготовка</w:t>
            </w:r>
          </w:p>
          <w:p w:rsidR="007D5F9A" w:rsidRPr="000E47F2" w:rsidRDefault="007D5F9A" w:rsidP="00AA45ED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(Тема, год последней КПК)</w:t>
            </w:r>
          </w:p>
        </w:tc>
        <w:tc>
          <w:tcPr>
            <w:tcW w:w="1385" w:type="dxa"/>
          </w:tcPr>
          <w:p w:rsidR="007D5F9A" w:rsidRPr="000E47F2" w:rsidRDefault="007D5F9A" w:rsidP="00AA45ED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Квалификационная категория, год присвоения</w:t>
            </w:r>
          </w:p>
        </w:tc>
      </w:tr>
      <w:tr w:rsidR="007D5F9A" w:rsidRPr="000E47F2" w:rsidTr="00AB2BF1">
        <w:trPr>
          <w:trHeight w:val="2140"/>
        </w:trPr>
        <w:tc>
          <w:tcPr>
            <w:tcW w:w="462" w:type="dxa"/>
          </w:tcPr>
          <w:p w:rsidR="007D5F9A" w:rsidRPr="000E47F2" w:rsidRDefault="007D5F9A" w:rsidP="00AA45ED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773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 М.</w:t>
            </w:r>
          </w:p>
        </w:tc>
        <w:tc>
          <w:tcPr>
            <w:tcW w:w="1308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Высшее, ЕГПИ, 2005</w:t>
            </w:r>
          </w:p>
        </w:tc>
        <w:tc>
          <w:tcPr>
            <w:tcW w:w="885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</w:t>
            </w:r>
          </w:p>
        </w:tc>
        <w:tc>
          <w:tcPr>
            <w:tcW w:w="1950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«Использование Интернет-ресурсов (ИКТ) для повышения эффективности обучения английскому языку в школе»</w:t>
            </w:r>
          </w:p>
        </w:tc>
        <w:tc>
          <w:tcPr>
            <w:tcW w:w="2977" w:type="dxa"/>
          </w:tcPr>
          <w:p w:rsidR="007D5F9A" w:rsidRPr="000E47F2" w:rsidRDefault="007D5F9A" w:rsidP="00AA45ED">
            <w:pPr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0E47F2">
              <w:rPr>
                <w:rFonts w:ascii="Times New Roman" w:hAnsi="Times New Roman"/>
                <w:color w:val="000000"/>
              </w:rPr>
              <w:t>«Совершенствование процесса обучения иностранному языку в условиях введения и реализации ФГОС ос-новного общего обра-зования»,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2017год</w:t>
            </w:r>
          </w:p>
        </w:tc>
        <w:tc>
          <w:tcPr>
            <w:tcW w:w="1385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</w:p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</w:tr>
      <w:tr w:rsidR="007D5F9A" w:rsidRPr="000E47F2" w:rsidTr="00AB2BF1">
        <w:trPr>
          <w:trHeight w:val="350"/>
        </w:trPr>
        <w:tc>
          <w:tcPr>
            <w:tcW w:w="462" w:type="dxa"/>
          </w:tcPr>
          <w:p w:rsidR="007D5F9A" w:rsidRPr="000E47F2" w:rsidRDefault="007D5F9A" w:rsidP="00AA45ED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1773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 Н.</w:t>
            </w:r>
          </w:p>
        </w:tc>
        <w:tc>
          <w:tcPr>
            <w:tcW w:w="1308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Высшее, ЕГПИ,</w:t>
            </w:r>
          </w:p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1981</w:t>
            </w:r>
          </w:p>
        </w:tc>
        <w:tc>
          <w:tcPr>
            <w:tcW w:w="885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39</w:t>
            </w:r>
          </w:p>
        </w:tc>
        <w:tc>
          <w:tcPr>
            <w:tcW w:w="1950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Коммуникативно-деятельностный подход как средство активизации познавательной активности учащихся.</w:t>
            </w:r>
          </w:p>
        </w:tc>
        <w:tc>
          <w:tcPr>
            <w:tcW w:w="2977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«</w:t>
            </w:r>
            <w:r w:rsidRPr="000E47F2">
              <w:rPr>
                <w:rStyle w:val="311pt"/>
              </w:rPr>
              <w:t>Совершенствование профессиональных компетенций  учителя английского языка в условиях реализации ФГОС ОО</w:t>
            </w:r>
            <w:r w:rsidRPr="000E47F2">
              <w:rPr>
                <w:rFonts w:ascii="Times New Roman" w:hAnsi="Times New Roman"/>
              </w:rPr>
              <w:t>»,2017год</w:t>
            </w:r>
          </w:p>
        </w:tc>
        <w:tc>
          <w:tcPr>
            <w:tcW w:w="1385" w:type="dxa"/>
          </w:tcPr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Первая</w:t>
            </w:r>
          </w:p>
          <w:p w:rsidR="007D5F9A" w:rsidRPr="000E47F2" w:rsidRDefault="007D5F9A" w:rsidP="00AA45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2016г</w:t>
            </w:r>
          </w:p>
        </w:tc>
      </w:tr>
    </w:tbl>
    <w:p w:rsidR="007D5F9A" w:rsidRPr="000E47F2" w:rsidRDefault="007D5F9A" w:rsidP="002C4C19">
      <w:pPr>
        <w:jc w:val="both"/>
        <w:rPr>
          <w:rFonts w:ascii="Times New Roman" w:hAnsi="Times New Roman"/>
        </w:rPr>
      </w:pPr>
    </w:p>
    <w:p w:rsidR="007D5F9A" w:rsidRDefault="007D5F9A" w:rsidP="002C4C19">
      <w:pPr>
        <w:jc w:val="both"/>
        <w:rPr>
          <w:rFonts w:ascii="Times New Roman" w:hAnsi="Times New Roman"/>
        </w:rPr>
      </w:pPr>
    </w:p>
    <w:p w:rsidR="007D5F9A" w:rsidRDefault="007D5F9A" w:rsidP="002C4C19">
      <w:pPr>
        <w:jc w:val="both"/>
        <w:rPr>
          <w:rFonts w:ascii="Times New Roman" w:hAnsi="Times New Roman"/>
        </w:rPr>
      </w:pPr>
    </w:p>
    <w:p w:rsidR="007D5F9A" w:rsidRPr="000E47F2" w:rsidRDefault="007D5F9A" w:rsidP="002C4C19">
      <w:pPr>
        <w:jc w:val="both"/>
        <w:rPr>
          <w:rFonts w:ascii="Times New Roman" w:hAnsi="Times New Roman"/>
        </w:rPr>
      </w:pPr>
    </w:p>
    <w:p w:rsidR="007D5F9A" w:rsidRPr="000E47F2" w:rsidRDefault="007D5F9A" w:rsidP="002C4C19">
      <w:pPr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margin" w:tblpY="172"/>
        <w:tblW w:w="10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43"/>
        <w:gridCol w:w="1843"/>
        <w:gridCol w:w="1701"/>
        <w:gridCol w:w="1305"/>
        <w:gridCol w:w="2097"/>
      </w:tblGrid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2016-2017</w:t>
            </w:r>
          </w:p>
          <w:p w:rsidR="007D5F9A" w:rsidRPr="000E47F2" w:rsidRDefault="007D5F9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год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 xml:space="preserve">2017-2018 </w:t>
            </w:r>
          </w:p>
          <w:p w:rsidR="007D5F9A" w:rsidRPr="000E47F2" w:rsidRDefault="007D5F9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год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2018-2019</w:t>
            </w:r>
          </w:p>
          <w:p w:rsidR="007D5F9A" w:rsidRPr="000E47F2" w:rsidRDefault="007D5F9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год</w:t>
            </w:r>
          </w:p>
          <w:p w:rsidR="007D5F9A" w:rsidRPr="000E47F2" w:rsidRDefault="007D5F9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97" w:type="dxa"/>
          </w:tcPr>
          <w:p w:rsidR="007D5F9A" w:rsidRPr="000E47F2" w:rsidRDefault="007D5F9A" w:rsidP="00D35D37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 xml:space="preserve">   Динамика</w:t>
            </w:r>
          </w:p>
          <w:p w:rsidR="007D5F9A" w:rsidRPr="000E47F2" w:rsidRDefault="007D5F9A" w:rsidP="007A560C">
            <w:pPr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1)  Кол-во учителей –предметников в ШМО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 высшее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 средне-специальное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</w:tr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-среднее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</w:tr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 обучаются заочно (из общего числа, имеющих образование)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</w:tr>
      <w:tr w:rsidR="007D5F9A" w:rsidRPr="000E47F2" w:rsidTr="006E3410">
        <w:trPr>
          <w:trHeight w:val="522"/>
        </w:trPr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2) - из них имеют категории с учётом аттестации 2019г.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Стабильно </w:t>
            </w:r>
          </w:p>
        </w:tc>
      </w:tr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- высшая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- 1 категория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- СЗД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7D5F9A" w:rsidRPr="000E47F2" w:rsidTr="007A560C"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- не имеют категории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7D5F9A" w:rsidRPr="000E47F2" w:rsidTr="007A560C">
        <w:trPr>
          <w:trHeight w:val="543"/>
        </w:trPr>
        <w:tc>
          <w:tcPr>
            <w:tcW w:w="35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итого (имеют категории) - </w:t>
            </w:r>
          </w:p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итого (не имеют категории) -  </w:t>
            </w:r>
          </w:p>
        </w:tc>
        <w:tc>
          <w:tcPr>
            <w:tcW w:w="1843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7D5F9A" w:rsidRPr="000E47F2" w:rsidRDefault="007D5F9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</w:tbl>
    <w:p w:rsidR="007D5F9A" w:rsidRDefault="007D5F9A" w:rsidP="00445ADD">
      <w:pPr>
        <w:spacing w:after="0"/>
        <w:contextualSpacing/>
        <w:jc w:val="both"/>
        <w:rPr>
          <w:rFonts w:ascii="Times New Roman" w:hAnsi="Times New Roman"/>
          <w:b/>
          <w:i/>
          <w:lang w:eastAsia="en-US"/>
        </w:rPr>
      </w:pPr>
    </w:p>
    <w:p w:rsidR="007D5F9A" w:rsidRPr="000E47F2" w:rsidRDefault="007D5F9A" w:rsidP="00445ADD">
      <w:pPr>
        <w:spacing w:after="0"/>
        <w:contextualSpacing/>
        <w:jc w:val="both"/>
        <w:rPr>
          <w:rFonts w:ascii="Times New Roman" w:hAnsi="Times New Roman"/>
          <w:b/>
          <w:i/>
          <w:lang w:eastAsia="en-US"/>
        </w:rPr>
      </w:pPr>
    </w:p>
    <w:tbl>
      <w:tblPr>
        <w:tblW w:w="108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70"/>
        <w:gridCol w:w="630"/>
        <w:gridCol w:w="47"/>
        <w:gridCol w:w="1933"/>
        <w:gridCol w:w="77"/>
        <w:gridCol w:w="173"/>
        <w:gridCol w:w="1179"/>
        <w:gridCol w:w="11"/>
        <w:gridCol w:w="588"/>
        <w:gridCol w:w="1085"/>
        <w:gridCol w:w="70"/>
        <w:gridCol w:w="623"/>
        <w:gridCol w:w="1298"/>
        <w:gridCol w:w="1906"/>
        <w:gridCol w:w="10"/>
        <w:gridCol w:w="12"/>
        <w:gridCol w:w="11"/>
      </w:tblGrid>
      <w:tr w:rsidR="007D5F9A" w:rsidRPr="000E47F2" w:rsidTr="00B537D6">
        <w:trPr>
          <w:trHeight w:val="958"/>
        </w:trPr>
        <w:tc>
          <w:tcPr>
            <w:tcW w:w="1170" w:type="dxa"/>
            <w:vAlign w:val="center"/>
          </w:tcPr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860" w:type="dxa"/>
            <w:gridSpan w:val="5"/>
            <w:vAlign w:val="center"/>
          </w:tcPr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Окончили курсы повышения квалификации</w:t>
            </w:r>
          </w:p>
        </w:tc>
        <w:tc>
          <w:tcPr>
            <w:tcW w:w="1778" w:type="dxa"/>
            <w:gridSpan w:val="3"/>
            <w:vAlign w:val="center"/>
          </w:tcPr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2017/2018</w:t>
            </w:r>
          </w:p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уч. год</w:t>
            </w:r>
          </w:p>
        </w:tc>
        <w:tc>
          <w:tcPr>
            <w:tcW w:w="1778" w:type="dxa"/>
            <w:gridSpan w:val="3"/>
            <w:vAlign w:val="center"/>
          </w:tcPr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2018/2019</w:t>
            </w:r>
          </w:p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уч. год</w:t>
            </w:r>
          </w:p>
        </w:tc>
        <w:tc>
          <w:tcPr>
            <w:tcW w:w="3237" w:type="dxa"/>
            <w:gridSpan w:val="5"/>
            <w:vAlign w:val="center"/>
          </w:tcPr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Динамика +/-</w:t>
            </w:r>
          </w:p>
        </w:tc>
      </w:tr>
      <w:tr w:rsidR="007D5F9A" w:rsidRPr="000E47F2" w:rsidTr="00D96996">
        <w:trPr>
          <w:trHeight w:val="285"/>
        </w:trPr>
        <w:tc>
          <w:tcPr>
            <w:tcW w:w="1170" w:type="dxa"/>
          </w:tcPr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860" w:type="dxa"/>
            <w:gridSpan w:val="5"/>
          </w:tcPr>
          <w:p w:rsidR="007D5F9A" w:rsidRPr="000E47F2" w:rsidRDefault="007D5F9A" w:rsidP="0069745B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Слугина Е.М </w:t>
            </w:r>
          </w:p>
        </w:tc>
        <w:tc>
          <w:tcPr>
            <w:tcW w:w="1778" w:type="dxa"/>
            <w:gridSpan w:val="3"/>
          </w:tcPr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778" w:type="dxa"/>
            <w:gridSpan w:val="3"/>
          </w:tcPr>
          <w:p w:rsidR="007D5F9A" w:rsidRPr="000E47F2" w:rsidRDefault="007D5F9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3237" w:type="dxa"/>
            <w:gridSpan w:val="5"/>
            <w:vMerge w:val="restart"/>
          </w:tcPr>
          <w:p w:rsidR="007D5F9A" w:rsidRDefault="007D5F9A" w:rsidP="00445ADD">
            <w:pPr>
              <w:spacing w:after="0"/>
              <w:rPr>
                <w:rFonts w:ascii="Times New Roman" w:hAnsi="Times New Roman"/>
              </w:rPr>
            </w:pPr>
          </w:p>
          <w:p w:rsidR="007D5F9A" w:rsidRPr="000E47F2" w:rsidRDefault="007D5F9A" w:rsidP="00445ADD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+2</w:t>
            </w:r>
          </w:p>
        </w:tc>
      </w:tr>
      <w:tr w:rsidR="007D5F9A" w:rsidRPr="000E47F2" w:rsidTr="00B537D6">
        <w:trPr>
          <w:trHeight w:val="345"/>
        </w:trPr>
        <w:tc>
          <w:tcPr>
            <w:tcW w:w="1170" w:type="dxa"/>
          </w:tcPr>
          <w:p w:rsidR="007D5F9A" w:rsidRPr="000E47F2" w:rsidRDefault="007D5F9A" w:rsidP="00445ADD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2860" w:type="dxa"/>
            <w:gridSpan w:val="5"/>
          </w:tcPr>
          <w:p w:rsidR="007D5F9A" w:rsidRPr="000E47F2" w:rsidRDefault="007D5F9A" w:rsidP="0069745B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</w:tc>
        <w:tc>
          <w:tcPr>
            <w:tcW w:w="1778" w:type="dxa"/>
            <w:gridSpan w:val="3"/>
          </w:tcPr>
          <w:p w:rsidR="007D5F9A" w:rsidRPr="000E47F2" w:rsidRDefault="007D5F9A" w:rsidP="00445ADD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778" w:type="dxa"/>
            <w:gridSpan w:val="3"/>
          </w:tcPr>
          <w:p w:rsidR="007D5F9A" w:rsidRPr="000E47F2" w:rsidRDefault="007D5F9A" w:rsidP="00445ADD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3237" w:type="dxa"/>
            <w:gridSpan w:val="5"/>
            <w:vMerge/>
          </w:tcPr>
          <w:p w:rsidR="007D5F9A" w:rsidRPr="000E47F2" w:rsidRDefault="007D5F9A" w:rsidP="00445ADD">
            <w:pPr>
              <w:rPr>
                <w:rFonts w:ascii="Times New Roman" w:hAnsi="Times New Roman"/>
              </w:rPr>
            </w:pPr>
          </w:p>
        </w:tc>
      </w:tr>
      <w:tr w:rsidR="007D5F9A" w:rsidRPr="000E47F2" w:rsidTr="00B537D6">
        <w:tblPrEx>
          <w:tblLook w:val="00A0"/>
        </w:tblPrEx>
        <w:trPr>
          <w:gridAfter w:val="3"/>
          <w:wAfter w:w="33" w:type="dxa"/>
          <w:trHeight w:val="288"/>
        </w:trPr>
        <w:tc>
          <w:tcPr>
            <w:tcW w:w="10790" w:type="dxa"/>
            <w:gridSpan w:val="14"/>
          </w:tcPr>
          <w:p w:rsidR="007D5F9A" w:rsidRDefault="007D5F9A" w:rsidP="00B041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Владение личностно - развивающими технологиями</w:t>
            </w:r>
          </w:p>
        </w:tc>
      </w:tr>
      <w:tr w:rsidR="007D5F9A" w:rsidRPr="000E47F2" w:rsidTr="00B537D6">
        <w:tblPrEx>
          <w:tblLook w:val="00A0"/>
        </w:tblPrEx>
        <w:trPr>
          <w:gridAfter w:val="1"/>
          <w:wAfter w:w="11" w:type="dxa"/>
          <w:trHeight w:val="1109"/>
        </w:trPr>
        <w:tc>
          <w:tcPr>
            <w:tcW w:w="1800" w:type="dxa"/>
            <w:gridSpan w:val="2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Название технологии</w:t>
            </w:r>
          </w:p>
        </w:tc>
        <w:tc>
          <w:tcPr>
            <w:tcW w:w="2057" w:type="dxa"/>
            <w:gridSpan w:val="3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Владение и применение полностью</w:t>
            </w:r>
          </w:p>
        </w:tc>
        <w:tc>
          <w:tcPr>
            <w:tcW w:w="1352" w:type="dxa"/>
            <w:gridSpan w:val="2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Владение и применение элементов технологии</w:t>
            </w:r>
          </w:p>
        </w:tc>
        <w:tc>
          <w:tcPr>
            <w:tcW w:w="1684" w:type="dxa"/>
            <w:gridSpan w:val="3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1991" w:type="dxa"/>
            <w:gridSpan w:val="3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Метапредмет</w:t>
            </w: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ное развитие</w:t>
            </w:r>
          </w:p>
        </w:tc>
        <w:tc>
          <w:tcPr>
            <w:tcW w:w="1928" w:type="dxa"/>
            <w:gridSpan w:val="3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ФИО учителя</w:t>
            </w: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</w:tc>
      </w:tr>
      <w:tr w:rsidR="007D5F9A" w:rsidRPr="000E47F2" w:rsidTr="00B537D6">
        <w:tblPrEx>
          <w:tblLook w:val="00A0"/>
        </w:tblPrEx>
        <w:trPr>
          <w:gridAfter w:val="2"/>
          <w:wAfter w:w="23" w:type="dxa"/>
          <w:trHeight w:val="1205"/>
        </w:trPr>
        <w:tc>
          <w:tcPr>
            <w:tcW w:w="1847" w:type="dxa"/>
            <w:gridSpan w:val="3"/>
            <w:vMerge w:val="restart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</w:rPr>
              <w:t>Технология встречных усилий и развития критического мышления.</w:t>
            </w:r>
          </w:p>
          <w:p w:rsidR="007D5F9A" w:rsidRPr="000E47F2" w:rsidRDefault="007D5F9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+</w:t>
            </w:r>
          </w:p>
          <w:p w:rsidR="007D5F9A" w:rsidRPr="000E47F2" w:rsidRDefault="007D5F9A" w:rsidP="00B041CE">
            <w:pPr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4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 w:val="restart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Повышение качества обучения,  призовые места на  муниципальном туре, республиканском туре всероссийской </w:t>
            </w: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олимпиады по русскому языку, литера</w:t>
            </w: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туре,истории,обществозна</w:t>
            </w: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нию,иностранному языку</w:t>
            </w:r>
          </w:p>
        </w:tc>
        <w:tc>
          <w:tcPr>
            <w:tcW w:w="1921" w:type="dxa"/>
            <w:gridSpan w:val="2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организация деятельности учащихся с целью передачи им способов работы со знанием</w:t>
            </w: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16" w:type="dxa"/>
            <w:gridSpan w:val="2"/>
          </w:tcPr>
          <w:p w:rsidR="007D5F9A" w:rsidRPr="000E47F2" w:rsidRDefault="007D5F9A" w:rsidP="007F219C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 Н</w:t>
            </w:r>
          </w:p>
          <w:p w:rsidR="007D5F9A" w:rsidRPr="000E47F2" w:rsidRDefault="007D5F9A" w:rsidP="0068067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7D5F9A" w:rsidRPr="000E47F2" w:rsidRDefault="007D5F9A" w:rsidP="007F219C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7D5F9A" w:rsidRPr="000E47F2" w:rsidRDefault="007D5F9A" w:rsidP="007F219C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</w:tr>
      <w:tr w:rsidR="007D5F9A" w:rsidRPr="000E47F2" w:rsidTr="00B537D6">
        <w:tblPrEx>
          <w:tblLook w:val="00A0"/>
        </w:tblPrEx>
        <w:trPr>
          <w:gridAfter w:val="2"/>
          <w:wAfter w:w="23" w:type="dxa"/>
          <w:trHeight w:val="2116"/>
        </w:trPr>
        <w:tc>
          <w:tcPr>
            <w:tcW w:w="1847" w:type="dxa"/>
            <w:gridSpan w:val="3"/>
            <w:vMerge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7D5F9A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4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+</w:t>
            </w:r>
          </w:p>
        </w:tc>
        <w:tc>
          <w:tcPr>
            <w:tcW w:w="1743" w:type="dxa"/>
            <w:gridSpan w:val="3"/>
            <w:vMerge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21" w:type="dxa"/>
            <w:gridSpan w:val="2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самостоятель</w:t>
            </w:r>
          </w:p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ный поиск способа решения поставленной задачи</w:t>
            </w:r>
          </w:p>
        </w:tc>
        <w:tc>
          <w:tcPr>
            <w:tcW w:w="1916" w:type="dxa"/>
            <w:gridSpan w:val="2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Фадеева Л.Н</w:t>
            </w:r>
          </w:p>
          <w:p w:rsidR="007D5F9A" w:rsidRPr="000E47F2" w:rsidRDefault="007D5F9A" w:rsidP="003912CF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7D5F9A" w:rsidRDefault="007D5F9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7D5F9A" w:rsidRDefault="007D5F9A" w:rsidP="00B041CE">
            <w:pPr>
              <w:rPr>
                <w:rFonts w:ascii="Times New Roman" w:hAnsi="Times New Roman"/>
              </w:rPr>
            </w:pPr>
          </w:p>
          <w:p w:rsidR="007D5F9A" w:rsidRDefault="007D5F9A" w:rsidP="00B041CE">
            <w:pPr>
              <w:rPr>
                <w:rFonts w:ascii="Times New Roman" w:hAnsi="Times New Roman"/>
              </w:rPr>
            </w:pPr>
          </w:p>
          <w:p w:rsidR="007D5F9A" w:rsidRPr="000E47F2" w:rsidRDefault="007D5F9A" w:rsidP="00B041CE">
            <w:pPr>
              <w:rPr>
                <w:rFonts w:ascii="Times New Roman" w:hAnsi="Times New Roman"/>
              </w:rPr>
            </w:pPr>
          </w:p>
        </w:tc>
      </w:tr>
      <w:tr w:rsidR="007D5F9A" w:rsidRPr="000E47F2" w:rsidTr="00B537D6">
        <w:tblPrEx>
          <w:tblLook w:val="00A0"/>
        </w:tblPrEx>
        <w:trPr>
          <w:gridAfter w:val="2"/>
          <w:wAfter w:w="23" w:type="dxa"/>
          <w:trHeight w:val="352"/>
        </w:trPr>
        <w:tc>
          <w:tcPr>
            <w:tcW w:w="1847" w:type="dxa"/>
            <w:gridSpan w:val="3"/>
          </w:tcPr>
          <w:p w:rsidR="007D5F9A" w:rsidRPr="000E47F2" w:rsidRDefault="007D5F9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Коммуникативно  –деятельност-ный подход.</w:t>
            </w:r>
          </w:p>
        </w:tc>
        <w:tc>
          <w:tcPr>
            <w:tcW w:w="1933" w:type="dxa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 w:val="restart"/>
          </w:tcPr>
          <w:p w:rsidR="007D5F9A" w:rsidRPr="000E47F2" w:rsidRDefault="007D5F9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призовые места на муниципаль-</w:t>
            </w:r>
          </w:p>
          <w:p w:rsidR="007D5F9A" w:rsidRPr="000E47F2" w:rsidRDefault="007D5F9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ных, республиканских,федераль-</w:t>
            </w:r>
          </w:p>
          <w:p w:rsidR="007D5F9A" w:rsidRPr="000E47F2" w:rsidRDefault="007D5F9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ных  конкурсах, призовые места на  муниципальном туре всероссийской </w:t>
            </w:r>
          </w:p>
          <w:p w:rsidR="007D5F9A" w:rsidRPr="000E47F2" w:rsidRDefault="007D5F9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олимпиады по предметам гумм. цикла</w:t>
            </w:r>
          </w:p>
          <w:p w:rsidR="007D5F9A" w:rsidRPr="000E47F2" w:rsidRDefault="007D5F9A" w:rsidP="00511BB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</w:rPr>
              <w:t>Повышение качества обучения</w:t>
            </w:r>
          </w:p>
        </w:tc>
        <w:tc>
          <w:tcPr>
            <w:tcW w:w="1921" w:type="dxa"/>
            <w:gridSpan w:val="2"/>
          </w:tcPr>
          <w:p w:rsidR="007D5F9A" w:rsidRPr="000E47F2" w:rsidRDefault="007D5F9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формирование эмоционально-ценностного отношения учащихся к содержанию образования</w:t>
            </w:r>
          </w:p>
        </w:tc>
        <w:tc>
          <w:tcPr>
            <w:tcW w:w="1916" w:type="dxa"/>
            <w:gridSpan w:val="2"/>
          </w:tcPr>
          <w:p w:rsidR="007D5F9A" w:rsidRPr="000E47F2" w:rsidRDefault="007D5F9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 Н</w:t>
            </w:r>
          </w:p>
          <w:p w:rsidR="007D5F9A" w:rsidRPr="000E47F2" w:rsidRDefault="007D5F9A" w:rsidP="002758A4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Слугина Е.М</w:t>
            </w:r>
          </w:p>
          <w:p w:rsidR="007D5F9A" w:rsidRPr="000E47F2" w:rsidRDefault="007D5F9A" w:rsidP="007274B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511BB2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7D5F9A" w:rsidRPr="000E47F2" w:rsidRDefault="007D5F9A" w:rsidP="00511BB2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</w:tr>
      <w:tr w:rsidR="007D5F9A" w:rsidRPr="000E47F2" w:rsidTr="00B537D6">
        <w:tblPrEx>
          <w:tblLook w:val="00A0"/>
        </w:tblPrEx>
        <w:trPr>
          <w:gridAfter w:val="2"/>
          <w:wAfter w:w="23" w:type="dxa"/>
          <w:trHeight w:val="958"/>
        </w:trPr>
        <w:tc>
          <w:tcPr>
            <w:tcW w:w="1847" w:type="dxa"/>
            <w:gridSpan w:val="3"/>
          </w:tcPr>
          <w:p w:rsidR="007D5F9A" w:rsidRPr="000E47F2" w:rsidRDefault="007D5F9A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7D5F9A" w:rsidRPr="000E47F2" w:rsidRDefault="007D5F9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4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+</w:t>
            </w:r>
          </w:p>
        </w:tc>
        <w:tc>
          <w:tcPr>
            <w:tcW w:w="1743" w:type="dxa"/>
            <w:gridSpan w:val="3"/>
            <w:vMerge/>
          </w:tcPr>
          <w:p w:rsidR="007D5F9A" w:rsidRPr="000E47F2" w:rsidRDefault="007D5F9A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21" w:type="dxa"/>
            <w:gridSpan w:val="2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развитие личности учащегося, превращение его в субъект учебно-познавательной деятельности</w:t>
            </w:r>
          </w:p>
        </w:tc>
        <w:tc>
          <w:tcPr>
            <w:tcW w:w="1916" w:type="dxa"/>
            <w:gridSpan w:val="2"/>
          </w:tcPr>
          <w:p w:rsidR="007D5F9A" w:rsidRPr="000E47F2" w:rsidRDefault="007D5F9A" w:rsidP="002758A4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Слугина Е.М</w:t>
            </w:r>
          </w:p>
          <w:p w:rsidR="007D5F9A" w:rsidRPr="000E47F2" w:rsidRDefault="007D5F9A" w:rsidP="00882DD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882DDC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7D5F9A" w:rsidRPr="000E47F2" w:rsidRDefault="007D5F9A" w:rsidP="00511BB2">
            <w:pPr>
              <w:rPr>
                <w:rFonts w:ascii="Times New Roman" w:hAnsi="Times New Roman"/>
              </w:rPr>
            </w:pPr>
          </w:p>
          <w:p w:rsidR="007D5F9A" w:rsidRPr="000E47F2" w:rsidRDefault="007D5F9A" w:rsidP="00E009E5">
            <w:pPr>
              <w:rPr>
                <w:rFonts w:ascii="Times New Roman" w:hAnsi="Times New Roman"/>
              </w:rPr>
            </w:pPr>
          </w:p>
        </w:tc>
      </w:tr>
      <w:tr w:rsidR="007D5F9A" w:rsidRPr="000E47F2" w:rsidTr="00B537D6">
        <w:tblPrEx>
          <w:tblLook w:val="00A0"/>
        </w:tblPrEx>
        <w:trPr>
          <w:gridAfter w:val="2"/>
          <w:wAfter w:w="23" w:type="dxa"/>
          <w:trHeight w:val="958"/>
        </w:trPr>
        <w:tc>
          <w:tcPr>
            <w:tcW w:w="1847" w:type="dxa"/>
            <w:gridSpan w:val="3"/>
          </w:tcPr>
          <w:p w:rsidR="007D5F9A" w:rsidRPr="000E47F2" w:rsidRDefault="007D5F9A" w:rsidP="00511BB2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Технология развивающего обучения</w:t>
            </w:r>
          </w:p>
        </w:tc>
        <w:tc>
          <w:tcPr>
            <w:tcW w:w="1933" w:type="dxa"/>
          </w:tcPr>
          <w:p w:rsidR="007D5F9A" w:rsidRPr="000E47F2" w:rsidRDefault="007D5F9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7D5F9A" w:rsidRPr="000E47F2" w:rsidRDefault="007D5F9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</w:tcPr>
          <w:p w:rsidR="007D5F9A" w:rsidRPr="000E47F2" w:rsidRDefault="007D5F9A" w:rsidP="00D272C5">
            <w:pPr>
              <w:rPr>
                <w:rFonts w:ascii="Times New Roman" w:hAnsi="Times New Roman"/>
                <w:bCs/>
                <w:color w:val="333333"/>
                <w:shd w:val="clear" w:color="auto" w:fill="FFFFFF"/>
              </w:rPr>
            </w:pP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 Повышение  познавательного 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интереса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у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 учащихся к 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образователь-ном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у процессу</w:t>
            </w:r>
            <w:r w:rsidRPr="000E47F2">
              <w:rPr>
                <w:rFonts w:ascii="Times New Roman" w:hAnsi="Times New Roman"/>
                <w:bCs/>
                <w:color w:val="888888"/>
                <w:shd w:val="clear" w:color="auto" w:fill="FFFFFF"/>
              </w:rPr>
              <w:t>,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 самостоятельности в 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 xml:space="preserve">учебной 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деятельности</w:t>
            </w:r>
          </w:p>
        </w:tc>
        <w:tc>
          <w:tcPr>
            <w:tcW w:w="1921" w:type="dxa"/>
            <w:gridSpan w:val="2"/>
          </w:tcPr>
          <w:p w:rsidR="007D5F9A" w:rsidRPr="000E47F2" w:rsidRDefault="007D5F9A" w:rsidP="009B4665">
            <w:pPr>
              <w:spacing w:after="0" w:line="240" w:lineRule="auto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Активизация</w:t>
            </w:r>
          </w:p>
          <w:p w:rsidR="007D5F9A" w:rsidRPr="000E47F2" w:rsidRDefault="007D5F9A" w:rsidP="00D272C5">
            <w:pPr>
              <w:spacing w:after="0" w:line="240" w:lineRule="auto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деятельности учащихся 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способствует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  <w:p w:rsidR="007D5F9A" w:rsidRPr="000E47F2" w:rsidRDefault="007D5F9A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творческому и интеллектуаль-ному 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развитию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1916" w:type="dxa"/>
            <w:gridSpan w:val="2"/>
          </w:tcPr>
          <w:p w:rsidR="007D5F9A" w:rsidRPr="000E47F2" w:rsidRDefault="007D5F9A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 Слугина Е.М</w:t>
            </w:r>
          </w:p>
          <w:p w:rsidR="007D5F9A" w:rsidRPr="000E47F2" w:rsidRDefault="007D5F9A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</w:tr>
    </w:tbl>
    <w:p w:rsidR="007D5F9A" w:rsidRPr="000E47F2" w:rsidRDefault="007D5F9A" w:rsidP="00B041CE">
      <w:pPr>
        <w:spacing w:after="0"/>
        <w:rPr>
          <w:rFonts w:ascii="Times New Roman" w:hAnsi="Times New Roman"/>
          <w:b/>
        </w:rPr>
      </w:pPr>
    </w:p>
    <w:p w:rsidR="007D5F9A" w:rsidRPr="000E47F2" w:rsidRDefault="007D5F9A" w:rsidP="00C9146B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4</w:t>
      </w:r>
      <w:r w:rsidRPr="000E47F2">
        <w:rPr>
          <w:rFonts w:ascii="Times New Roman" w:hAnsi="Times New Roman"/>
          <w:b/>
        </w:rPr>
        <w:t>.Награды и поощрения учителей.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04"/>
        <w:gridCol w:w="5118"/>
      </w:tblGrid>
      <w:tr w:rsidR="007D5F9A" w:rsidRPr="000E47F2" w:rsidTr="003A5A52">
        <w:tc>
          <w:tcPr>
            <w:tcW w:w="5204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Заслуженный учитель РТ</w:t>
            </w:r>
          </w:p>
        </w:tc>
        <w:tc>
          <w:tcPr>
            <w:tcW w:w="5118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0</w:t>
            </w:r>
          </w:p>
        </w:tc>
      </w:tr>
      <w:tr w:rsidR="007D5F9A" w:rsidRPr="000E47F2" w:rsidTr="003A5A52">
        <w:tc>
          <w:tcPr>
            <w:tcW w:w="5204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Почётный работник  общего образования РФ</w:t>
            </w:r>
          </w:p>
        </w:tc>
        <w:tc>
          <w:tcPr>
            <w:tcW w:w="5118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0</w:t>
            </w:r>
          </w:p>
        </w:tc>
      </w:tr>
      <w:tr w:rsidR="007D5F9A" w:rsidRPr="000E47F2" w:rsidTr="003A5A52">
        <w:tc>
          <w:tcPr>
            <w:tcW w:w="5204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За заслуги в образовании</w:t>
            </w:r>
          </w:p>
        </w:tc>
        <w:tc>
          <w:tcPr>
            <w:tcW w:w="5118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0</w:t>
            </w:r>
          </w:p>
        </w:tc>
      </w:tr>
      <w:tr w:rsidR="007D5F9A" w:rsidRPr="000E47F2" w:rsidTr="003A5A52">
        <w:tc>
          <w:tcPr>
            <w:tcW w:w="5204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Почётная грамота РФ</w:t>
            </w:r>
          </w:p>
        </w:tc>
        <w:tc>
          <w:tcPr>
            <w:tcW w:w="5118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0</w:t>
            </w:r>
          </w:p>
        </w:tc>
      </w:tr>
      <w:tr w:rsidR="007D5F9A" w:rsidRPr="000E47F2" w:rsidTr="003A5A52">
        <w:tc>
          <w:tcPr>
            <w:tcW w:w="5204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Почётная грамота РТ</w:t>
            </w:r>
          </w:p>
        </w:tc>
        <w:tc>
          <w:tcPr>
            <w:tcW w:w="5118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0</w:t>
            </w:r>
          </w:p>
        </w:tc>
      </w:tr>
      <w:tr w:rsidR="007D5F9A" w:rsidRPr="000E47F2" w:rsidTr="003A5A52">
        <w:tc>
          <w:tcPr>
            <w:tcW w:w="5204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Победители ПНПО</w:t>
            </w:r>
          </w:p>
        </w:tc>
        <w:tc>
          <w:tcPr>
            <w:tcW w:w="5118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0</w:t>
            </w:r>
          </w:p>
        </w:tc>
      </w:tr>
      <w:tr w:rsidR="007D5F9A" w:rsidRPr="000E47F2" w:rsidTr="003A5A52">
        <w:tc>
          <w:tcPr>
            <w:tcW w:w="5204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Победитель республиканского гранта «Наш лучший учитель» </w:t>
            </w:r>
          </w:p>
        </w:tc>
        <w:tc>
          <w:tcPr>
            <w:tcW w:w="5118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0</w:t>
            </w:r>
          </w:p>
        </w:tc>
      </w:tr>
      <w:tr w:rsidR="007D5F9A" w:rsidRPr="000E47F2" w:rsidTr="003A5A52">
        <w:trPr>
          <w:trHeight w:val="555"/>
        </w:trPr>
        <w:tc>
          <w:tcPr>
            <w:tcW w:w="5204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Победитель республиканского гранта «Наш новый учитель» </w:t>
            </w:r>
          </w:p>
        </w:tc>
        <w:tc>
          <w:tcPr>
            <w:tcW w:w="5118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0</w:t>
            </w:r>
          </w:p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3A5A52">
        <w:trPr>
          <w:trHeight w:val="405"/>
        </w:trPr>
        <w:tc>
          <w:tcPr>
            <w:tcW w:w="5204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Отличник народного просвещения</w:t>
            </w:r>
          </w:p>
        </w:tc>
        <w:tc>
          <w:tcPr>
            <w:tcW w:w="5118" w:type="dxa"/>
          </w:tcPr>
          <w:p w:rsidR="007D5F9A" w:rsidRPr="000E47F2" w:rsidRDefault="007D5F9A" w:rsidP="00C9146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Л.Н.-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0E47F2">
                <w:rPr>
                  <w:rFonts w:ascii="Times New Roman" w:hAnsi="Times New Roman"/>
                </w:rPr>
                <w:t>1992 г</w:t>
              </w:r>
            </w:smartTag>
          </w:p>
        </w:tc>
      </w:tr>
    </w:tbl>
    <w:p w:rsidR="007D5F9A" w:rsidRPr="000E47F2" w:rsidRDefault="007D5F9A" w:rsidP="00C9146B">
      <w:pPr>
        <w:spacing w:after="0"/>
        <w:rPr>
          <w:rFonts w:ascii="Times New Roman" w:hAnsi="Times New Roman"/>
          <w:b/>
        </w:rPr>
      </w:pPr>
    </w:p>
    <w:p w:rsidR="007D5F9A" w:rsidRPr="000E47F2" w:rsidRDefault="007D5F9A" w:rsidP="006F178D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</w:t>
      </w:r>
      <w:r w:rsidRPr="000E47F2">
        <w:rPr>
          <w:rFonts w:ascii="Times New Roman" w:hAnsi="Times New Roman"/>
          <w:b/>
        </w:rPr>
        <w:t>.Реализация целей и задач:</w:t>
      </w:r>
    </w:p>
    <w:p w:rsidR="007D5F9A" w:rsidRPr="000E47F2" w:rsidRDefault="007D5F9A" w:rsidP="003857AE">
      <w:pPr>
        <w:widowControl w:val="0"/>
        <w:spacing w:after="0" w:line="240" w:lineRule="auto"/>
        <w:jc w:val="both"/>
        <w:rPr>
          <w:rFonts w:ascii="Times New Roman" w:hAnsi="Times New Roman"/>
          <w:u w:val="single"/>
        </w:rPr>
      </w:pPr>
      <w:r w:rsidRPr="000E47F2">
        <w:rPr>
          <w:rFonts w:ascii="Times New Roman" w:hAnsi="Times New Roman"/>
        </w:rPr>
        <w:t>Реализуя поставленные  задачи, методическое объединение учителей английского языка   в работе использует следующие формы работы:</w:t>
      </w:r>
    </w:p>
    <w:p w:rsidR="007D5F9A" w:rsidRPr="000E47F2" w:rsidRDefault="007D5F9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 семинары, круглые столы по учебно-методическим вопросам, творческие отчеты учителей;</w:t>
      </w:r>
    </w:p>
    <w:p w:rsidR="007D5F9A" w:rsidRPr="000E47F2" w:rsidRDefault="007D5F9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мастер-классы, открытые уроки и внеклассные мероприятия по предмету;</w:t>
      </w:r>
    </w:p>
    <w:p w:rsidR="007D5F9A" w:rsidRPr="000E47F2" w:rsidRDefault="007D5F9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лекции, доклады, сообщения и дискуссии по методикам обучения и воспитания, вопросам общей педагогики и психологии;</w:t>
      </w:r>
    </w:p>
    <w:p w:rsidR="007D5F9A" w:rsidRPr="000E47F2" w:rsidRDefault="007D5F9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проведение предметной декады;</w:t>
      </w:r>
    </w:p>
    <w:p w:rsidR="007D5F9A" w:rsidRPr="000E47F2" w:rsidRDefault="007D5F9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взаимопосещение уроков.</w:t>
      </w:r>
    </w:p>
    <w:p w:rsidR="007D5F9A" w:rsidRDefault="007D5F9A" w:rsidP="003857AE">
      <w:pPr>
        <w:ind w:firstLine="708"/>
        <w:rPr>
          <w:rFonts w:ascii="Times New Roman" w:hAnsi="Times New Roman"/>
          <w:lang w:eastAsia="en-US"/>
        </w:rPr>
      </w:pPr>
      <w:r w:rsidRPr="000E47F2">
        <w:rPr>
          <w:rFonts w:ascii="Times New Roman" w:hAnsi="Times New Roman"/>
        </w:rPr>
        <w:t xml:space="preserve">   Источниками самообразования для учителей  являются: методическая,  научно-популярная, публицистическая литература, Интернет, видео, аудиоинформация на различных носителях, курсы повышения квалификации, мастер-классы, семинары и конференции.                                                                                                                                        Такой подход позволяет  учителю поделиться опытом работы, защитить свою педагогическую концепцию и повысить свой профессиональный уровень.  На уроках  у учащихся </w:t>
      </w:r>
      <w:r w:rsidRPr="000E47F2">
        <w:rPr>
          <w:rFonts w:ascii="Times New Roman" w:hAnsi="Times New Roman"/>
          <w:shd w:val="clear" w:color="auto" w:fill="FFFFFF"/>
          <w:lang w:eastAsia="en-US"/>
        </w:rPr>
        <w:t>повышается мотивация обучения, психологически облегчается  процесс усвоения  учебного материала учащимися, расширяется  общий кругозор детей; возрастает уровень</w:t>
      </w:r>
      <w:r w:rsidRPr="000E47F2">
        <w:rPr>
          <w:rFonts w:ascii="Times New Roman" w:hAnsi="Times New Roman"/>
          <w:lang w:eastAsia="en-US"/>
        </w:rPr>
        <w:t xml:space="preserve">  творческих способностей и личностных качеств детей.</w:t>
      </w:r>
    </w:p>
    <w:p w:rsidR="007D5F9A" w:rsidRDefault="007D5F9A" w:rsidP="003857AE">
      <w:pPr>
        <w:ind w:firstLine="708"/>
        <w:rPr>
          <w:rFonts w:ascii="Times New Roman" w:hAnsi="Times New Roman"/>
          <w:lang w:eastAsia="en-US"/>
        </w:rPr>
      </w:pPr>
    </w:p>
    <w:p w:rsidR="007D5F9A" w:rsidRPr="000E47F2" w:rsidRDefault="007D5F9A" w:rsidP="003857AE">
      <w:pPr>
        <w:spacing w:after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</w:t>
      </w:r>
      <w:r w:rsidRPr="000E47F2">
        <w:rPr>
          <w:rFonts w:ascii="Times New Roman" w:hAnsi="Times New Roman"/>
          <w:b/>
        </w:rPr>
        <w:t>.Новые формы, методики, приемы работы, научный подход в организации ШМО.</w:t>
      </w:r>
    </w:p>
    <w:p w:rsidR="007D5F9A" w:rsidRDefault="007D5F9A" w:rsidP="003857AE">
      <w:pPr>
        <w:spacing w:after="0"/>
        <w:rPr>
          <w:rFonts w:ascii="Times New Roman" w:hAnsi="Times New Roman"/>
          <w:b/>
        </w:rPr>
      </w:pPr>
      <w:r w:rsidRPr="000E47F2">
        <w:rPr>
          <w:rFonts w:ascii="Times New Roman" w:hAnsi="Times New Roman"/>
        </w:rPr>
        <w:t xml:space="preserve"> Учителями  английского языка на уроках используются новые образовательные технологии: информационные, здоровьесберегающие, активные формы и методы обучения:  уроки-исследования, семинары, научно-практические конференции, презентации идей. Развитию УУД  на уроке способствует применение  современных педагогических технологий:  технология критического мышления, проектная деятельность, исследовательская работа,  дискуссионная технология, коллективная и индивидуальная мыслительную деятельность. Педагоги используют  принципы развивающего и личностно -ориентированного обучения, коммуникативно -деятельностного подхода через различные формы организации работы учащихся на уроке - групповую, коллективную, индивидуальную, парную, исследовательскую, частично-поисковую. Такая работа позволяет педагогам грамотно смоделировать урок, оптимизировать, дифференцировать и индивидуализировать образовательный процесс, сделать его интересным, самоценным для ученика, даёт возможность качественной подготовки учащихся </w:t>
      </w:r>
      <w:r>
        <w:rPr>
          <w:rFonts w:ascii="Times New Roman" w:hAnsi="Times New Roman"/>
        </w:rPr>
        <w:t xml:space="preserve">к </w:t>
      </w:r>
      <w:r>
        <w:rPr>
          <w:rFonts w:ascii="Times New Roman" w:hAnsi="Times New Roman"/>
        </w:rPr>
        <w:tab/>
        <w:t xml:space="preserve"> ГИА.</w:t>
      </w:r>
      <w:r w:rsidRPr="000E47F2">
        <w:rPr>
          <w:rFonts w:ascii="Times New Roman" w:hAnsi="Times New Roman"/>
          <w:b/>
        </w:rPr>
        <w:t xml:space="preserve">    </w:t>
      </w:r>
    </w:p>
    <w:p w:rsidR="007D5F9A" w:rsidRPr="000E47F2" w:rsidRDefault="007D5F9A" w:rsidP="003857AE">
      <w:pPr>
        <w:spacing w:after="0"/>
        <w:rPr>
          <w:rFonts w:ascii="Times New Roman" w:hAnsi="Times New Roman"/>
          <w:b/>
        </w:rPr>
      </w:pPr>
    </w:p>
    <w:p w:rsidR="007D5F9A" w:rsidRPr="000E47F2" w:rsidRDefault="007D5F9A" w:rsidP="003857AE">
      <w:pPr>
        <w:spacing w:after="0"/>
        <w:rPr>
          <w:rFonts w:ascii="Times New Roman" w:hAnsi="Times New Roman"/>
          <w:b/>
        </w:rPr>
      </w:pPr>
    </w:p>
    <w:p w:rsidR="007D5F9A" w:rsidRDefault="007D5F9A" w:rsidP="000D2062">
      <w:pPr>
        <w:spacing w:after="0"/>
        <w:rPr>
          <w:rFonts w:ascii="Times New Roman" w:hAnsi="Times New Roman"/>
          <w:b/>
          <w:lang w:eastAsia="en-US"/>
        </w:rPr>
      </w:pPr>
      <w:r>
        <w:rPr>
          <w:rFonts w:ascii="Times New Roman" w:hAnsi="Times New Roman"/>
          <w:b/>
        </w:rPr>
        <w:t>7</w:t>
      </w:r>
      <w:r w:rsidRPr="000E47F2">
        <w:rPr>
          <w:rFonts w:ascii="Times New Roman" w:hAnsi="Times New Roman"/>
          <w:b/>
        </w:rPr>
        <w:t>.</w:t>
      </w:r>
      <w:r w:rsidRPr="000E47F2">
        <w:rPr>
          <w:rFonts w:ascii="Times New Roman" w:hAnsi="Times New Roman"/>
          <w:b/>
          <w:lang w:eastAsia="en-US"/>
        </w:rPr>
        <w:t>Сравнительные показатели</w:t>
      </w:r>
      <w:r w:rsidRPr="000E47F2">
        <w:rPr>
          <w:rFonts w:ascii="Times New Roman" w:hAnsi="Times New Roman"/>
          <w:b/>
          <w:bCs/>
        </w:rPr>
        <w:t xml:space="preserve"> качества и успеваемости</w:t>
      </w:r>
      <w:r w:rsidRPr="000E47F2">
        <w:rPr>
          <w:rFonts w:ascii="Times New Roman" w:hAnsi="Times New Roman"/>
          <w:b/>
          <w:lang w:eastAsia="en-US"/>
        </w:rPr>
        <w:t xml:space="preserve">   по предмету за 2017/18;2018/19 уч. г.</w:t>
      </w:r>
    </w:p>
    <w:p w:rsidR="007D5F9A" w:rsidRPr="000E47F2" w:rsidRDefault="007D5F9A" w:rsidP="000D2062">
      <w:pPr>
        <w:spacing w:after="0"/>
        <w:rPr>
          <w:rFonts w:ascii="Times New Roman" w:hAnsi="Times New Roman"/>
          <w:b/>
        </w:rPr>
      </w:pPr>
    </w:p>
    <w:tbl>
      <w:tblPr>
        <w:tblW w:w="1074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15"/>
        <w:gridCol w:w="1833"/>
        <w:gridCol w:w="1363"/>
        <w:gridCol w:w="1558"/>
        <w:gridCol w:w="1385"/>
        <w:gridCol w:w="1996"/>
        <w:gridCol w:w="1991"/>
      </w:tblGrid>
      <w:tr w:rsidR="007D5F9A" w:rsidRPr="000E47F2" w:rsidTr="008C7538">
        <w:trPr>
          <w:trHeight w:val="459"/>
        </w:trPr>
        <w:tc>
          <w:tcPr>
            <w:tcW w:w="615" w:type="dxa"/>
            <w:vMerge w:val="restart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№</w:t>
            </w:r>
          </w:p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п/п</w:t>
            </w:r>
          </w:p>
        </w:tc>
        <w:tc>
          <w:tcPr>
            <w:tcW w:w="1833" w:type="dxa"/>
            <w:vMerge w:val="restart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Ф.И.О. учителя</w:t>
            </w:r>
          </w:p>
        </w:tc>
        <w:tc>
          <w:tcPr>
            <w:tcW w:w="2921" w:type="dxa"/>
            <w:gridSpan w:val="2"/>
            <w:tcBorders>
              <w:bottom w:val="nil"/>
            </w:tcBorders>
          </w:tcPr>
          <w:p w:rsidR="007D5F9A" w:rsidRPr="000E47F2" w:rsidRDefault="007D5F9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Качество</w:t>
            </w:r>
          </w:p>
        </w:tc>
        <w:tc>
          <w:tcPr>
            <w:tcW w:w="3380" w:type="dxa"/>
            <w:gridSpan w:val="2"/>
            <w:tcBorders>
              <w:bottom w:val="nil"/>
            </w:tcBorders>
          </w:tcPr>
          <w:p w:rsidR="007D5F9A" w:rsidRPr="000E47F2" w:rsidRDefault="007D5F9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Успеваемость</w:t>
            </w:r>
          </w:p>
        </w:tc>
        <w:tc>
          <w:tcPr>
            <w:tcW w:w="1991" w:type="dxa"/>
            <w:vMerge w:val="restart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Динамика +/-</w:t>
            </w:r>
          </w:p>
        </w:tc>
      </w:tr>
      <w:tr w:rsidR="007D5F9A" w:rsidRPr="000E47F2" w:rsidTr="008C7538">
        <w:trPr>
          <w:trHeight w:val="370"/>
        </w:trPr>
        <w:tc>
          <w:tcPr>
            <w:tcW w:w="615" w:type="dxa"/>
            <w:vMerge/>
            <w:vAlign w:val="center"/>
          </w:tcPr>
          <w:p w:rsidR="007D5F9A" w:rsidRPr="000E47F2" w:rsidRDefault="007D5F9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33" w:type="dxa"/>
            <w:vMerge/>
            <w:vAlign w:val="center"/>
          </w:tcPr>
          <w:p w:rsidR="007D5F9A" w:rsidRPr="000E47F2" w:rsidRDefault="007D5F9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921" w:type="dxa"/>
            <w:gridSpan w:val="2"/>
            <w:tcBorders>
              <w:top w:val="nil"/>
            </w:tcBorders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380" w:type="dxa"/>
            <w:gridSpan w:val="2"/>
            <w:tcBorders>
              <w:top w:val="nil"/>
            </w:tcBorders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991" w:type="dxa"/>
            <w:vMerge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7D5F9A" w:rsidRPr="000E47F2" w:rsidTr="008C7538">
        <w:trPr>
          <w:trHeight w:val="450"/>
        </w:trPr>
        <w:tc>
          <w:tcPr>
            <w:tcW w:w="615" w:type="dxa"/>
            <w:vAlign w:val="center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33" w:type="dxa"/>
            <w:vAlign w:val="center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363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2017-2018</w:t>
            </w:r>
          </w:p>
        </w:tc>
        <w:tc>
          <w:tcPr>
            <w:tcW w:w="15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2018-2019</w:t>
            </w:r>
          </w:p>
        </w:tc>
        <w:tc>
          <w:tcPr>
            <w:tcW w:w="1385" w:type="dxa"/>
          </w:tcPr>
          <w:p w:rsidR="007D5F9A" w:rsidRPr="000E47F2" w:rsidRDefault="007D5F9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2017-2018</w:t>
            </w:r>
          </w:p>
        </w:tc>
        <w:tc>
          <w:tcPr>
            <w:tcW w:w="1996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2018-2019</w:t>
            </w:r>
          </w:p>
        </w:tc>
        <w:tc>
          <w:tcPr>
            <w:tcW w:w="1991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7D5F9A" w:rsidRPr="000E47F2" w:rsidTr="008C7538">
        <w:trPr>
          <w:trHeight w:val="275"/>
        </w:trPr>
        <w:tc>
          <w:tcPr>
            <w:tcW w:w="615" w:type="dxa"/>
            <w:vAlign w:val="center"/>
          </w:tcPr>
          <w:p w:rsidR="007D5F9A" w:rsidRPr="000E47F2" w:rsidRDefault="007D5F9A" w:rsidP="00BF244D">
            <w:pPr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1.</w:t>
            </w:r>
          </w:p>
        </w:tc>
        <w:tc>
          <w:tcPr>
            <w:tcW w:w="1833" w:type="dxa"/>
            <w:vAlign w:val="center"/>
          </w:tcPr>
          <w:p w:rsidR="007D5F9A" w:rsidRPr="000B2BA7" w:rsidRDefault="007D5F9A" w:rsidP="00BF244D">
            <w:pPr>
              <w:rPr>
                <w:rFonts w:ascii="Times New Roman" w:hAnsi="Times New Roman"/>
                <w:lang w:eastAsia="en-US"/>
              </w:rPr>
            </w:pPr>
            <w:r w:rsidRPr="000B2BA7">
              <w:rPr>
                <w:rFonts w:ascii="Times New Roman" w:hAnsi="Times New Roman"/>
              </w:rPr>
              <w:t>Фадеева Л. Н</w:t>
            </w:r>
          </w:p>
        </w:tc>
        <w:tc>
          <w:tcPr>
            <w:tcW w:w="1363" w:type="dxa"/>
          </w:tcPr>
          <w:p w:rsidR="007D5F9A" w:rsidRPr="000E47F2" w:rsidRDefault="007D5F9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 78,3</w:t>
            </w:r>
          </w:p>
        </w:tc>
        <w:tc>
          <w:tcPr>
            <w:tcW w:w="1558" w:type="dxa"/>
          </w:tcPr>
          <w:p w:rsidR="007D5F9A" w:rsidRPr="000E47F2" w:rsidRDefault="007D5F9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         70,3</w:t>
            </w:r>
          </w:p>
        </w:tc>
        <w:tc>
          <w:tcPr>
            <w:tcW w:w="1385" w:type="dxa"/>
          </w:tcPr>
          <w:p w:rsidR="007D5F9A" w:rsidRPr="000E47F2" w:rsidRDefault="007D5F9A" w:rsidP="00E54EA9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100 </w:t>
            </w:r>
          </w:p>
        </w:tc>
        <w:tc>
          <w:tcPr>
            <w:tcW w:w="1996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100 </w:t>
            </w:r>
          </w:p>
        </w:tc>
        <w:tc>
          <w:tcPr>
            <w:tcW w:w="1991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-8,0/стаб</w:t>
            </w:r>
          </w:p>
        </w:tc>
      </w:tr>
      <w:tr w:rsidR="007D5F9A" w:rsidRPr="000E47F2" w:rsidTr="008C7538">
        <w:trPr>
          <w:trHeight w:val="275"/>
        </w:trPr>
        <w:tc>
          <w:tcPr>
            <w:tcW w:w="615" w:type="dxa"/>
            <w:vAlign w:val="center"/>
          </w:tcPr>
          <w:p w:rsidR="007D5F9A" w:rsidRPr="000E47F2" w:rsidRDefault="007D5F9A" w:rsidP="00BF244D">
            <w:pPr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2.</w:t>
            </w:r>
          </w:p>
        </w:tc>
        <w:tc>
          <w:tcPr>
            <w:tcW w:w="1833" w:type="dxa"/>
            <w:vAlign w:val="center"/>
          </w:tcPr>
          <w:p w:rsidR="007D5F9A" w:rsidRPr="000B2BA7" w:rsidRDefault="007D5F9A" w:rsidP="00BF244D">
            <w:pPr>
              <w:rPr>
                <w:rFonts w:ascii="Times New Roman" w:hAnsi="Times New Roman"/>
              </w:rPr>
            </w:pPr>
            <w:r w:rsidRPr="000B2BA7">
              <w:rPr>
                <w:rFonts w:ascii="Times New Roman" w:hAnsi="Times New Roman"/>
              </w:rPr>
              <w:t>Слугина Е.М.</w:t>
            </w:r>
          </w:p>
        </w:tc>
        <w:tc>
          <w:tcPr>
            <w:tcW w:w="1363" w:type="dxa"/>
          </w:tcPr>
          <w:p w:rsidR="007D5F9A" w:rsidRPr="000E47F2" w:rsidRDefault="007D5F9A" w:rsidP="00F214A9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 64</w:t>
            </w:r>
          </w:p>
        </w:tc>
        <w:tc>
          <w:tcPr>
            <w:tcW w:w="1558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78</w:t>
            </w:r>
          </w:p>
        </w:tc>
        <w:tc>
          <w:tcPr>
            <w:tcW w:w="1385" w:type="dxa"/>
          </w:tcPr>
          <w:p w:rsidR="007D5F9A" w:rsidRPr="000E47F2" w:rsidRDefault="007D5F9A" w:rsidP="00E54EA9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1996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1991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+14,0/стаб</w:t>
            </w:r>
          </w:p>
        </w:tc>
      </w:tr>
    </w:tbl>
    <w:p w:rsidR="007D5F9A" w:rsidRPr="000E47F2" w:rsidRDefault="007D5F9A" w:rsidP="00210745">
      <w:pPr>
        <w:spacing w:after="0" w:line="240" w:lineRule="auto"/>
        <w:rPr>
          <w:rFonts w:ascii="Times New Roman" w:hAnsi="Times New Roman"/>
          <w:b/>
          <w:lang w:eastAsia="en-US"/>
        </w:rPr>
      </w:pPr>
    </w:p>
    <w:p w:rsidR="007D5F9A" w:rsidRDefault="007D5F9A" w:rsidP="00C902D2">
      <w:pPr>
        <w:rPr>
          <w:rFonts w:ascii="Times New Roman" w:hAnsi="Times New Roman"/>
          <w:b/>
        </w:rPr>
      </w:pPr>
    </w:p>
    <w:p w:rsidR="007D5F9A" w:rsidRPr="000E47F2" w:rsidRDefault="007D5F9A" w:rsidP="00C902D2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8.</w:t>
      </w:r>
      <w:r w:rsidRPr="000E47F2">
        <w:rPr>
          <w:rFonts w:ascii="Times New Roman" w:hAnsi="Times New Roman"/>
          <w:b/>
        </w:rPr>
        <w:t>Итоговые показатели за 2 года по школе.</w:t>
      </w:r>
    </w:p>
    <w:tbl>
      <w:tblPr>
        <w:tblW w:w="109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75"/>
        <w:gridCol w:w="1958"/>
        <w:gridCol w:w="1566"/>
        <w:gridCol w:w="1304"/>
        <w:gridCol w:w="1957"/>
        <w:gridCol w:w="3002"/>
      </w:tblGrid>
      <w:tr w:rsidR="007D5F9A" w:rsidRPr="000E47F2" w:rsidTr="004F24DF">
        <w:trPr>
          <w:trHeight w:val="521"/>
        </w:trPr>
        <w:tc>
          <w:tcPr>
            <w:tcW w:w="1175" w:type="dxa"/>
            <w:vMerge w:val="restart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Класс </w:t>
            </w:r>
          </w:p>
        </w:tc>
        <w:tc>
          <w:tcPr>
            <w:tcW w:w="3524" w:type="dxa"/>
            <w:gridSpan w:val="2"/>
            <w:tcBorders>
              <w:bottom w:val="nil"/>
            </w:tcBorders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Качество</w:t>
            </w:r>
          </w:p>
        </w:tc>
        <w:tc>
          <w:tcPr>
            <w:tcW w:w="3261" w:type="dxa"/>
            <w:gridSpan w:val="2"/>
            <w:tcBorders>
              <w:bottom w:val="nil"/>
            </w:tcBorders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Успеваемость </w:t>
            </w:r>
          </w:p>
        </w:tc>
        <w:tc>
          <w:tcPr>
            <w:tcW w:w="3002" w:type="dxa"/>
            <w:vMerge w:val="restart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Динамика +/-</w:t>
            </w:r>
          </w:p>
        </w:tc>
      </w:tr>
      <w:tr w:rsidR="007D5F9A" w:rsidRPr="000E47F2" w:rsidTr="004F24DF">
        <w:trPr>
          <w:trHeight w:val="161"/>
        </w:trPr>
        <w:tc>
          <w:tcPr>
            <w:tcW w:w="1175" w:type="dxa"/>
            <w:vMerge/>
            <w:vAlign w:val="center"/>
          </w:tcPr>
          <w:p w:rsidR="007D5F9A" w:rsidRPr="000E47F2" w:rsidRDefault="007D5F9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524" w:type="dxa"/>
            <w:gridSpan w:val="2"/>
            <w:tcBorders>
              <w:top w:val="nil"/>
            </w:tcBorders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261" w:type="dxa"/>
            <w:gridSpan w:val="2"/>
            <w:tcBorders>
              <w:top w:val="nil"/>
            </w:tcBorders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002" w:type="dxa"/>
            <w:vMerge/>
            <w:vAlign w:val="center"/>
          </w:tcPr>
          <w:p w:rsidR="007D5F9A" w:rsidRPr="000E47F2" w:rsidRDefault="007D5F9A" w:rsidP="00BF244D">
            <w:pPr>
              <w:rPr>
                <w:rFonts w:ascii="Times New Roman" w:hAnsi="Times New Roman"/>
                <w:lang w:eastAsia="en-US"/>
              </w:rPr>
            </w:pPr>
          </w:p>
        </w:tc>
      </w:tr>
      <w:tr w:rsidR="007D5F9A" w:rsidRPr="000E47F2" w:rsidTr="004F24DF">
        <w:trPr>
          <w:trHeight w:val="161"/>
        </w:trPr>
        <w:tc>
          <w:tcPr>
            <w:tcW w:w="1175" w:type="dxa"/>
            <w:vMerge/>
            <w:vAlign w:val="center"/>
          </w:tcPr>
          <w:p w:rsidR="007D5F9A" w:rsidRPr="000E47F2" w:rsidRDefault="007D5F9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2017-2018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2018-2019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2017-2018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2018-2019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7D5F9A" w:rsidRPr="000E47F2" w:rsidTr="00255875">
        <w:trPr>
          <w:trHeight w:val="161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2а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77,2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</w:t>
            </w:r>
          </w:p>
        </w:tc>
      </w:tr>
      <w:tr w:rsidR="007D5F9A" w:rsidRPr="000E47F2" w:rsidTr="00255875">
        <w:trPr>
          <w:trHeight w:val="161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2б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80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</w:t>
            </w:r>
          </w:p>
        </w:tc>
      </w:tr>
      <w:tr w:rsidR="007D5F9A" w:rsidRPr="000E47F2" w:rsidTr="00B22A1F">
        <w:trPr>
          <w:trHeight w:val="405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3а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67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65,1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-1,9</w:t>
            </w:r>
          </w:p>
        </w:tc>
      </w:tr>
      <w:tr w:rsidR="007D5F9A" w:rsidRPr="000E47F2" w:rsidTr="00255875">
        <w:trPr>
          <w:trHeight w:val="525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3б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63,3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65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+1,7</w:t>
            </w:r>
          </w:p>
        </w:tc>
      </w:tr>
      <w:tr w:rsidR="007D5F9A" w:rsidRPr="000E47F2" w:rsidTr="001474A7">
        <w:trPr>
          <w:trHeight w:val="270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4а             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54,2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55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+0,8</w:t>
            </w:r>
          </w:p>
        </w:tc>
      </w:tr>
      <w:tr w:rsidR="007D5F9A" w:rsidRPr="000E47F2" w:rsidTr="001474A7">
        <w:trPr>
          <w:trHeight w:val="292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4б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55,6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55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-0,6</w:t>
            </w:r>
          </w:p>
        </w:tc>
      </w:tr>
      <w:tr w:rsidR="007D5F9A" w:rsidRPr="000E47F2" w:rsidTr="00255875">
        <w:trPr>
          <w:trHeight w:val="161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5а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85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90,9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+5,9</w:t>
            </w:r>
          </w:p>
        </w:tc>
      </w:tr>
      <w:tr w:rsidR="007D5F9A" w:rsidRPr="000E47F2" w:rsidTr="00255875">
        <w:trPr>
          <w:trHeight w:val="161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5б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70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70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стаб.</w:t>
            </w:r>
          </w:p>
        </w:tc>
      </w:tr>
      <w:tr w:rsidR="007D5F9A" w:rsidRPr="000E47F2" w:rsidTr="00255875">
        <w:trPr>
          <w:trHeight w:val="161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6а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76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76,4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+0,4</w:t>
            </w:r>
          </w:p>
        </w:tc>
      </w:tr>
      <w:tr w:rsidR="007D5F9A" w:rsidRPr="000E47F2" w:rsidTr="00255875">
        <w:trPr>
          <w:trHeight w:val="161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6б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57,2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55,5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-1,7</w:t>
            </w:r>
          </w:p>
        </w:tc>
      </w:tr>
      <w:tr w:rsidR="007D5F9A" w:rsidRPr="000E47F2" w:rsidTr="00CE4255">
        <w:trPr>
          <w:trHeight w:val="330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7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58,6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59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+0,4</w:t>
            </w:r>
          </w:p>
        </w:tc>
      </w:tr>
      <w:tr w:rsidR="007D5F9A" w:rsidRPr="000E47F2" w:rsidTr="00CE4255">
        <w:trPr>
          <w:trHeight w:val="360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8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62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65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+3,0</w:t>
            </w:r>
          </w:p>
        </w:tc>
      </w:tr>
      <w:tr w:rsidR="007D5F9A" w:rsidRPr="000E47F2" w:rsidTr="00CE4255">
        <w:trPr>
          <w:trHeight w:val="600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9а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67,3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70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+2,7</w:t>
            </w:r>
          </w:p>
        </w:tc>
      </w:tr>
      <w:tr w:rsidR="007D5F9A" w:rsidRPr="000E47F2" w:rsidTr="00255875">
        <w:trPr>
          <w:trHeight w:val="405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9б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74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75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+1,0</w:t>
            </w:r>
          </w:p>
        </w:tc>
      </w:tr>
      <w:tr w:rsidR="007D5F9A" w:rsidRPr="000E47F2" w:rsidTr="00255875">
        <w:trPr>
          <w:trHeight w:val="161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83,5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85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+1,5</w:t>
            </w:r>
          </w:p>
        </w:tc>
      </w:tr>
      <w:tr w:rsidR="007D5F9A" w:rsidRPr="000E47F2" w:rsidTr="00255875">
        <w:trPr>
          <w:trHeight w:val="161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11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89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+11,0</w:t>
            </w:r>
          </w:p>
        </w:tc>
      </w:tr>
      <w:tr w:rsidR="007D5F9A" w:rsidRPr="000E47F2" w:rsidTr="00255875">
        <w:trPr>
          <w:trHeight w:val="161"/>
        </w:trPr>
        <w:tc>
          <w:tcPr>
            <w:tcW w:w="1175" w:type="dxa"/>
          </w:tcPr>
          <w:p w:rsidR="007D5F9A" w:rsidRPr="000E47F2" w:rsidRDefault="007D5F9A" w:rsidP="00BF244D">
            <w:pPr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958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b/>
                <w:lang w:eastAsia="en-US"/>
              </w:rPr>
            </w:pPr>
            <w:r w:rsidRPr="000E47F2">
              <w:rPr>
                <w:rFonts w:ascii="Times New Roman" w:hAnsi="Times New Roman"/>
                <w:b/>
                <w:lang w:eastAsia="en-US"/>
              </w:rPr>
              <w:t>73,3</w:t>
            </w:r>
          </w:p>
        </w:tc>
        <w:tc>
          <w:tcPr>
            <w:tcW w:w="1566" w:type="dxa"/>
          </w:tcPr>
          <w:p w:rsidR="007D5F9A" w:rsidRPr="000E47F2" w:rsidRDefault="007D5F9A" w:rsidP="00BF244D">
            <w:pPr>
              <w:spacing w:line="256" w:lineRule="auto"/>
              <w:rPr>
                <w:rFonts w:ascii="Times New Roman" w:hAnsi="Times New Roman"/>
                <w:b/>
                <w:lang w:eastAsia="en-US"/>
              </w:rPr>
            </w:pPr>
            <w:r w:rsidRPr="000E47F2">
              <w:rPr>
                <w:rFonts w:ascii="Times New Roman" w:hAnsi="Times New Roman"/>
                <w:b/>
                <w:lang w:eastAsia="en-US"/>
              </w:rPr>
              <w:t>74,1</w:t>
            </w:r>
          </w:p>
        </w:tc>
        <w:tc>
          <w:tcPr>
            <w:tcW w:w="1304" w:type="dxa"/>
          </w:tcPr>
          <w:p w:rsidR="007D5F9A" w:rsidRPr="000E47F2" w:rsidRDefault="007D5F9A" w:rsidP="00BF244D">
            <w:pPr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1957" w:type="dxa"/>
          </w:tcPr>
          <w:p w:rsidR="007D5F9A" w:rsidRPr="000E47F2" w:rsidRDefault="007D5F9A" w:rsidP="00BF244D">
            <w:pPr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3002" w:type="dxa"/>
          </w:tcPr>
          <w:p w:rsidR="007D5F9A" w:rsidRPr="000E47F2" w:rsidRDefault="007D5F9A" w:rsidP="00BF244D">
            <w:pPr>
              <w:spacing w:line="256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0E47F2">
              <w:rPr>
                <w:rFonts w:ascii="Times New Roman" w:hAnsi="Times New Roman"/>
                <w:b/>
                <w:lang w:eastAsia="en-US"/>
              </w:rPr>
              <w:t>+0,8</w:t>
            </w:r>
          </w:p>
        </w:tc>
      </w:tr>
    </w:tbl>
    <w:p w:rsidR="007D5F9A" w:rsidRDefault="007D5F9A" w:rsidP="00EF0D5F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</w:p>
    <w:p w:rsidR="007D5F9A" w:rsidRDefault="007D5F9A" w:rsidP="00EF0D5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lang w:eastAsia="en-US"/>
        </w:rPr>
        <w:t>Из 326 учащихся 2</w:t>
      </w:r>
      <w:r w:rsidRPr="002240FD">
        <w:rPr>
          <w:rFonts w:ascii="Times New Roman" w:hAnsi="Times New Roman"/>
          <w:color w:val="000000"/>
          <w:lang w:eastAsia="en-US"/>
        </w:rPr>
        <w:t>-11 классо</w:t>
      </w:r>
      <w:r>
        <w:rPr>
          <w:rFonts w:ascii="Times New Roman" w:hAnsi="Times New Roman"/>
          <w:color w:val="000000"/>
          <w:lang w:eastAsia="en-US"/>
        </w:rPr>
        <w:t>в получили оценки «5» и «4» 242 ученика. Качество знаний составило 74,1</w:t>
      </w:r>
      <w:r w:rsidRPr="002240FD">
        <w:rPr>
          <w:rFonts w:ascii="Times New Roman" w:hAnsi="Times New Roman"/>
          <w:color w:val="000000"/>
          <w:lang w:eastAsia="en-US"/>
        </w:rPr>
        <w:t>%, успева</w:t>
      </w:r>
      <w:r>
        <w:rPr>
          <w:rFonts w:ascii="Times New Roman" w:hAnsi="Times New Roman"/>
          <w:color w:val="000000"/>
          <w:lang w:eastAsia="en-US"/>
        </w:rPr>
        <w:t>емость -100%. В сравнении с 2017/18</w:t>
      </w:r>
      <w:r w:rsidRPr="002240FD">
        <w:rPr>
          <w:rFonts w:ascii="Times New Roman" w:hAnsi="Times New Roman"/>
          <w:color w:val="000000"/>
          <w:lang w:eastAsia="en-US"/>
        </w:rPr>
        <w:t xml:space="preserve"> </w:t>
      </w:r>
      <w:r>
        <w:rPr>
          <w:rFonts w:ascii="Times New Roman" w:hAnsi="Times New Roman"/>
          <w:color w:val="000000"/>
          <w:lang w:eastAsia="en-US"/>
        </w:rPr>
        <w:t>уч.г. качество обучения повысилось на 0,8</w:t>
      </w:r>
      <w:r w:rsidRPr="002240FD">
        <w:rPr>
          <w:rFonts w:ascii="Times New Roman" w:hAnsi="Times New Roman"/>
          <w:color w:val="000000"/>
          <w:lang w:eastAsia="en-US"/>
        </w:rPr>
        <w:t>%,</w:t>
      </w:r>
      <w:r>
        <w:rPr>
          <w:rFonts w:ascii="Times New Roman" w:hAnsi="Times New Roman"/>
          <w:color w:val="000000"/>
          <w:lang w:eastAsia="en-US"/>
        </w:rPr>
        <w:t xml:space="preserve"> успеваемость стабильная. Повысились  показатели в 3Б, 8, 9 А, Б, 10,11(учитель: Слугина Е.М);  4А,5А,6А,7 классах (учитель: Фадеева Л.Н.). Наметилось понижение в 3А, 6Б классах (Фадеева Л.Н). Причины:</w:t>
      </w:r>
      <w:r w:rsidRPr="00890C0D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AA7405">
        <w:rPr>
          <w:rFonts w:ascii="Times New Roman" w:hAnsi="Times New Roman"/>
          <w:color w:val="000000"/>
          <w:sz w:val="24"/>
          <w:szCs w:val="24"/>
          <w:lang w:eastAsia="en-US"/>
        </w:rPr>
        <w:t>недостаточная индивидуальная работа со слабоуспевающ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ими учащимися; однообразие методов и приёмов работы на уроке.</w:t>
      </w:r>
      <w:r w:rsidRPr="00AA7405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</w:p>
    <w:p w:rsidR="007D5F9A" w:rsidRDefault="007D5F9A" w:rsidP="00EF0D5F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</w:p>
    <w:p w:rsidR="007D5F9A" w:rsidRPr="002240FD" w:rsidRDefault="007D5F9A" w:rsidP="00EF0D5F">
      <w:pPr>
        <w:spacing w:after="0" w:line="240" w:lineRule="auto"/>
        <w:rPr>
          <w:rFonts w:ascii="Times New Roman" w:hAnsi="Times New Roman"/>
        </w:rPr>
      </w:pPr>
    </w:p>
    <w:p w:rsidR="007D5F9A" w:rsidRPr="00766A7C" w:rsidRDefault="007D5F9A" w:rsidP="00766A7C">
      <w:pPr>
        <w:rPr>
          <w:rFonts w:ascii="Times New Roman" w:hAnsi="Times New Roman"/>
        </w:rPr>
      </w:pPr>
      <w:r>
        <w:rPr>
          <w:rFonts w:ascii="Times New Roman" w:hAnsi="Times New Roman"/>
          <w:b/>
          <w:color w:val="000000"/>
        </w:rPr>
        <w:t>9</w:t>
      </w:r>
      <w:r w:rsidRPr="00766A7C">
        <w:rPr>
          <w:rFonts w:ascii="Times New Roman" w:hAnsi="Times New Roman"/>
          <w:b/>
          <w:color w:val="000000"/>
        </w:rPr>
        <w:t xml:space="preserve">.Результаты промежуточной аттестации.  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8"/>
        <w:gridCol w:w="851"/>
        <w:gridCol w:w="992"/>
        <w:gridCol w:w="709"/>
        <w:gridCol w:w="708"/>
        <w:gridCol w:w="851"/>
        <w:gridCol w:w="992"/>
        <w:gridCol w:w="1134"/>
        <w:gridCol w:w="1276"/>
        <w:gridCol w:w="1984"/>
      </w:tblGrid>
      <w:tr w:rsidR="007D5F9A" w:rsidRPr="00766A7C" w:rsidTr="00531DC2">
        <w:trPr>
          <w:trHeight w:val="381"/>
        </w:trPr>
        <w:tc>
          <w:tcPr>
            <w:tcW w:w="1418" w:type="dxa"/>
            <w:vMerge w:val="restart"/>
          </w:tcPr>
          <w:p w:rsidR="007D5F9A" w:rsidRPr="00766A7C" w:rsidRDefault="007D5F9A" w:rsidP="00531DC2">
            <w:pPr>
              <w:ind w:hanging="182"/>
              <w:rPr>
                <w:rFonts w:ascii="Times New Roman" w:hAnsi="Times New Roman"/>
                <w:b/>
                <w:lang w:eastAsia="en-US"/>
              </w:rPr>
            </w:pPr>
            <w:r w:rsidRPr="00766A7C">
              <w:rPr>
                <w:rFonts w:ascii="Times New Roman" w:hAnsi="Times New Roman"/>
                <w:b/>
                <w:lang w:eastAsia="en-US"/>
              </w:rPr>
              <w:t xml:space="preserve">Класс </w:t>
            </w:r>
          </w:p>
        </w:tc>
        <w:tc>
          <w:tcPr>
            <w:tcW w:w="1843" w:type="dxa"/>
            <w:gridSpan w:val="2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 w:rsidRPr="00766A7C">
              <w:rPr>
                <w:rFonts w:ascii="Times New Roman" w:hAnsi="Times New Roman"/>
                <w:b/>
                <w:lang w:eastAsia="en-US"/>
              </w:rPr>
              <w:t>Кол-во уч-ся</w:t>
            </w:r>
          </w:p>
        </w:tc>
        <w:tc>
          <w:tcPr>
            <w:tcW w:w="3260" w:type="dxa"/>
            <w:gridSpan w:val="4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 xml:space="preserve"> Получили оценки</w:t>
            </w:r>
          </w:p>
        </w:tc>
        <w:tc>
          <w:tcPr>
            <w:tcW w:w="1134" w:type="dxa"/>
            <w:vMerge w:val="restart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 w:rsidRPr="00766A7C">
              <w:rPr>
                <w:rFonts w:ascii="Times New Roman" w:hAnsi="Times New Roman"/>
                <w:b/>
                <w:lang w:eastAsia="en-US"/>
              </w:rPr>
              <w:t>У</w:t>
            </w:r>
          </w:p>
        </w:tc>
        <w:tc>
          <w:tcPr>
            <w:tcW w:w="1276" w:type="dxa"/>
            <w:vMerge w:val="restart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 w:rsidRPr="00766A7C">
              <w:rPr>
                <w:rFonts w:ascii="Times New Roman" w:hAnsi="Times New Roman"/>
                <w:b/>
                <w:lang w:eastAsia="en-US"/>
              </w:rPr>
              <w:t>К</w:t>
            </w:r>
          </w:p>
        </w:tc>
        <w:tc>
          <w:tcPr>
            <w:tcW w:w="1984" w:type="dxa"/>
            <w:vMerge w:val="restart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 w:rsidRPr="00766A7C">
              <w:rPr>
                <w:rFonts w:ascii="Times New Roman" w:hAnsi="Times New Roman"/>
                <w:b/>
                <w:lang w:eastAsia="en-US"/>
              </w:rPr>
              <w:t>учитель</w:t>
            </w:r>
          </w:p>
        </w:tc>
      </w:tr>
      <w:tr w:rsidR="007D5F9A" w:rsidRPr="00766A7C" w:rsidTr="00531DC2">
        <w:trPr>
          <w:trHeight w:val="156"/>
        </w:trPr>
        <w:tc>
          <w:tcPr>
            <w:tcW w:w="1418" w:type="dxa"/>
            <w:vMerge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вс</w:t>
            </w:r>
            <w:r w:rsidRPr="00766A7C">
              <w:rPr>
                <w:rFonts w:ascii="Times New Roman" w:hAnsi="Times New Roman"/>
                <w:lang w:eastAsia="en-US"/>
              </w:rPr>
              <w:t>е</w:t>
            </w:r>
            <w:r w:rsidRPr="00766A7C">
              <w:rPr>
                <w:rFonts w:ascii="Times New Roman" w:hAnsi="Times New Roman"/>
                <w:lang w:eastAsia="en-US"/>
              </w:rPr>
              <w:t>го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вып</w:t>
            </w:r>
          </w:p>
        </w:tc>
        <w:tc>
          <w:tcPr>
            <w:tcW w:w="709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70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2</w:t>
            </w:r>
          </w:p>
        </w:tc>
        <w:tc>
          <w:tcPr>
            <w:tcW w:w="1134" w:type="dxa"/>
            <w:vMerge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76" w:type="dxa"/>
            <w:vMerge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984" w:type="dxa"/>
            <w:vMerge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</w:p>
        </w:tc>
      </w:tr>
      <w:tr w:rsidR="007D5F9A" w:rsidRPr="00766A7C" w:rsidTr="00531DC2">
        <w:trPr>
          <w:trHeight w:val="382"/>
        </w:trPr>
        <w:tc>
          <w:tcPr>
            <w:tcW w:w="141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4Б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18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18</w:t>
            </w:r>
          </w:p>
        </w:tc>
        <w:tc>
          <w:tcPr>
            <w:tcW w:w="709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70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50%</w:t>
            </w:r>
          </w:p>
        </w:tc>
        <w:tc>
          <w:tcPr>
            <w:tcW w:w="1984" w:type="dxa"/>
            <w:vMerge w:val="restart"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  <w:r w:rsidRPr="00766A7C">
              <w:rPr>
                <w:rFonts w:ascii="Times New Roman" w:hAnsi="Times New Roman"/>
                <w:lang w:eastAsia="en-US"/>
              </w:rPr>
              <w:t>Слугина Е.М.</w:t>
            </w:r>
          </w:p>
          <w:p w:rsidR="007D5F9A" w:rsidRPr="00766A7C" w:rsidRDefault="007D5F9A" w:rsidP="00531DC2">
            <w:pPr>
              <w:rPr>
                <w:rFonts w:ascii="Times New Roman" w:hAnsi="Times New Roman"/>
              </w:rPr>
            </w:pPr>
          </w:p>
        </w:tc>
      </w:tr>
      <w:tr w:rsidR="007D5F9A" w:rsidRPr="00766A7C" w:rsidTr="00531DC2">
        <w:trPr>
          <w:trHeight w:val="534"/>
        </w:trPr>
        <w:tc>
          <w:tcPr>
            <w:tcW w:w="141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5Б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12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12</w:t>
            </w:r>
          </w:p>
        </w:tc>
        <w:tc>
          <w:tcPr>
            <w:tcW w:w="709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70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7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  <w:r w:rsidRPr="00766A7C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75%</w:t>
            </w:r>
          </w:p>
        </w:tc>
        <w:tc>
          <w:tcPr>
            <w:tcW w:w="1984" w:type="dxa"/>
            <w:vMerge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</w:p>
        </w:tc>
      </w:tr>
      <w:tr w:rsidR="007D5F9A" w:rsidRPr="00766A7C" w:rsidTr="00531DC2">
        <w:trPr>
          <w:trHeight w:val="534"/>
        </w:trPr>
        <w:tc>
          <w:tcPr>
            <w:tcW w:w="141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9А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709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70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  <w:r w:rsidRPr="00766A7C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75%</w:t>
            </w:r>
          </w:p>
        </w:tc>
        <w:tc>
          <w:tcPr>
            <w:tcW w:w="1984" w:type="dxa"/>
            <w:vMerge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</w:p>
        </w:tc>
      </w:tr>
      <w:tr w:rsidR="007D5F9A" w:rsidRPr="00766A7C" w:rsidTr="00531DC2">
        <w:trPr>
          <w:trHeight w:val="534"/>
        </w:trPr>
        <w:tc>
          <w:tcPr>
            <w:tcW w:w="141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9Б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709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70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7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  <w:r w:rsidRPr="00766A7C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60%</w:t>
            </w:r>
          </w:p>
        </w:tc>
        <w:tc>
          <w:tcPr>
            <w:tcW w:w="1984" w:type="dxa"/>
            <w:vMerge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</w:p>
        </w:tc>
      </w:tr>
      <w:tr w:rsidR="007D5F9A" w:rsidRPr="00766A7C" w:rsidTr="00531DC2">
        <w:trPr>
          <w:trHeight w:val="534"/>
        </w:trPr>
        <w:tc>
          <w:tcPr>
            <w:tcW w:w="141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11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15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15</w:t>
            </w:r>
          </w:p>
        </w:tc>
        <w:tc>
          <w:tcPr>
            <w:tcW w:w="709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8</w:t>
            </w:r>
          </w:p>
        </w:tc>
        <w:tc>
          <w:tcPr>
            <w:tcW w:w="708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7</w:t>
            </w:r>
          </w:p>
        </w:tc>
        <w:tc>
          <w:tcPr>
            <w:tcW w:w="851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  <w:r w:rsidRPr="00766A7C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766A7C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984" w:type="dxa"/>
            <w:vMerge/>
          </w:tcPr>
          <w:p w:rsidR="007D5F9A" w:rsidRPr="00766A7C" w:rsidRDefault="007D5F9A" w:rsidP="00531DC2">
            <w:pPr>
              <w:rPr>
                <w:rFonts w:ascii="Times New Roman" w:hAnsi="Times New Roman"/>
                <w:lang w:eastAsia="en-US"/>
              </w:rPr>
            </w:pPr>
          </w:p>
        </w:tc>
      </w:tr>
      <w:tr w:rsidR="007D5F9A" w:rsidRPr="00766A7C" w:rsidTr="00531DC2">
        <w:trPr>
          <w:trHeight w:val="309"/>
        </w:trPr>
        <w:tc>
          <w:tcPr>
            <w:tcW w:w="1418" w:type="dxa"/>
          </w:tcPr>
          <w:p w:rsidR="007D5F9A" w:rsidRPr="007C1490" w:rsidRDefault="007D5F9A" w:rsidP="007C1490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4А</w:t>
            </w:r>
          </w:p>
        </w:tc>
        <w:tc>
          <w:tcPr>
            <w:tcW w:w="851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20</w:t>
            </w:r>
          </w:p>
        </w:tc>
        <w:tc>
          <w:tcPr>
            <w:tcW w:w="992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20</w:t>
            </w:r>
          </w:p>
        </w:tc>
        <w:tc>
          <w:tcPr>
            <w:tcW w:w="709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10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1D36C1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1D36C1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1D36C1" w:rsidRDefault="007D5F9A" w:rsidP="00E43F43">
            <w:pPr>
              <w:spacing w:after="0" w:line="240" w:lineRule="auto"/>
              <w:rPr>
                <w:rFonts w:ascii="Times New Roman" w:hAnsi="Times New Roman"/>
              </w:rPr>
            </w:pPr>
            <w:r w:rsidRPr="001D36C1">
              <w:rPr>
                <w:rFonts w:ascii="Times New Roman" w:hAnsi="Times New Roman"/>
              </w:rPr>
              <w:t>50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984" w:type="dxa"/>
            <w:vMerge w:val="restart"/>
          </w:tcPr>
          <w:p w:rsidR="007D5F9A" w:rsidRPr="00766A7C" w:rsidRDefault="007D5F9A" w:rsidP="00834E95">
            <w:pPr>
              <w:rPr>
                <w:rFonts w:ascii="Times New Roman" w:hAnsi="Times New Roman"/>
                <w:lang w:eastAsia="en-US"/>
              </w:rPr>
            </w:pPr>
            <w:r w:rsidRPr="001D36C1">
              <w:rPr>
                <w:rFonts w:ascii="Times New Roman" w:hAnsi="Times New Roman"/>
              </w:rPr>
              <w:t>Фадеева Л.Н</w:t>
            </w:r>
          </w:p>
        </w:tc>
      </w:tr>
      <w:tr w:rsidR="007D5F9A" w:rsidRPr="00766A7C" w:rsidTr="00531DC2">
        <w:trPr>
          <w:trHeight w:val="309"/>
        </w:trPr>
        <w:tc>
          <w:tcPr>
            <w:tcW w:w="1418" w:type="dxa"/>
          </w:tcPr>
          <w:p w:rsidR="007D5F9A" w:rsidRPr="007C1490" w:rsidRDefault="007D5F9A" w:rsidP="007C1490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5А</w:t>
            </w:r>
          </w:p>
        </w:tc>
        <w:tc>
          <w:tcPr>
            <w:tcW w:w="851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22</w:t>
            </w:r>
          </w:p>
        </w:tc>
        <w:tc>
          <w:tcPr>
            <w:tcW w:w="992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22</w:t>
            </w:r>
          </w:p>
        </w:tc>
        <w:tc>
          <w:tcPr>
            <w:tcW w:w="709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12</w:t>
            </w:r>
          </w:p>
        </w:tc>
        <w:tc>
          <w:tcPr>
            <w:tcW w:w="851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4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  <w:r w:rsidRPr="00766A7C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1D36C1" w:rsidRDefault="007D5F9A" w:rsidP="00E43F43">
            <w:pPr>
              <w:spacing w:after="0" w:line="240" w:lineRule="auto"/>
              <w:rPr>
                <w:rFonts w:ascii="Times New Roman" w:hAnsi="Times New Roman"/>
              </w:rPr>
            </w:pPr>
            <w:r w:rsidRPr="001D36C1">
              <w:rPr>
                <w:rFonts w:ascii="Times New Roman" w:hAnsi="Times New Roman"/>
              </w:rPr>
              <w:t>81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984" w:type="dxa"/>
            <w:vMerge/>
          </w:tcPr>
          <w:p w:rsidR="007D5F9A" w:rsidRPr="001D36C1" w:rsidRDefault="007D5F9A" w:rsidP="00531D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D5F9A" w:rsidRPr="00766A7C" w:rsidTr="00531DC2">
        <w:trPr>
          <w:trHeight w:val="309"/>
        </w:trPr>
        <w:tc>
          <w:tcPr>
            <w:tcW w:w="1418" w:type="dxa"/>
          </w:tcPr>
          <w:p w:rsidR="007D5F9A" w:rsidRPr="007C1490" w:rsidRDefault="007D5F9A" w:rsidP="007C1490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5Б</w:t>
            </w:r>
          </w:p>
        </w:tc>
        <w:tc>
          <w:tcPr>
            <w:tcW w:w="851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13</w:t>
            </w:r>
          </w:p>
        </w:tc>
        <w:tc>
          <w:tcPr>
            <w:tcW w:w="992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13</w:t>
            </w:r>
          </w:p>
        </w:tc>
        <w:tc>
          <w:tcPr>
            <w:tcW w:w="709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9</w:t>
            </w:r>
          </w:p>
        </w:tc>
        <w:tc>
          <w:tcPr>
            <w:tcW w:w="851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766A7C" w:rsidRDefault="007D5F9A" w:rsidP="00531DC2">
            <w:pPr>
              <w:rPr>
                <w:rFonts w:ascii="Times New Roman" w:hAnsi="Times New Roman"/>
              </w:rPr>
            </w:pPr>
            <w:r w:rsidRPr="00766A7C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1D36C1" w:rsidRDefault="007D5F9A" w:rsidP="00E43F43">
            <w:pPr>
              <w:spacing w:after="0" w:line="240" w:lineRule="auto"/>
              <w:rPr>
                <w:rFonts w:ascii="Times New Roman" w:hAnsi="Times New Roman"/>
              </w:rPr>
            </w:pPr>
            <w:r w:rsidRPr="001D36C1">
              <w:rPr>
                <w:rFonts w:ascii="Times New Roman" w:hAnsi="Times New Roman"/>
              </w:rPr>
              <w:t>76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984" w:type="dxa"/>
            <w:vMerge/>
          </w:tcPr>
          <w:p w:rsidR="007D5F9A" w:rsidRPr="001013C3" w:rsidRDefault="007D5F9A" w:rsidP="00531DC2">
            <w:pPr>
              <w:spacing w:after="0" w:line="240" w:lineRule="auto"/>
              <w:jc w:val="center"/>
            </w:pPr>
          </w:p>
        </w:tc>
      </w:tr>
      <w:tr w:rsidR="007D5F9A" w:rsidRPr="00766A7C" w:rsidTr="00531DC2">
        <w:trPr>
          <w:trHeight w:val="309"/>
        </w:trPr>
        <w:tc>
          <w:tcPr>
            <w:tcW w:w="1418" w:type="dxa"/>
          </w:tcPr>
          <w:p w:rsidR="007D5F9A" w:rsidRPr="007C1490" w:rsidRDefault="007D5F9A" w:rsidP="007C1490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7</w:t>
            </w:r>
          </w:p>
        </w:tc>
        <w:tc>
          <w:tcPr>
            <w:tcW w:w="851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22</w:t>
            </w:r>
          </w:p>
        </w:tc>
        <w:tc>
          <w:tcPr>
            <w:tcW w:w="992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22</w:t>
            </w:r>
          </w:p>
        </w:tc>
        <w:tc>
          <w:tcPr>
            <w:tcW w:w="709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12</w:t>
            </w:r>
          </w:p>
        </w:tc>
        <w:tc>
          <w:tcPr>
            <w:tcW w:w="851" w:type="dxa"/>
          </w:tcPr>
          <w:p w:rsidR="007D5F9A" w:rsidRPr="007C1490" w:rsidRDefault="007D5F9A" w:rsidP="00AE664B">
            <w:pPr>
              <w:spacing w:after="0" w:line="240" w:lineRule="auto"/>
              <w:rPr>
                <w:rFonts w:ascii="Times New Roman" w:hAnsi="Times New Roman"/>
              </w:rPr>
            </w:pPr>
            <w:r w:rsidRPr="007C1490">
              <w:rPr>
                <w:rFonts w:ascii="Times New Roman" w:hAnsi="Times New Roman"/>
              </w:rPr>
              <w:t>8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1D36C1" w:rsidRDefault="007D5F9A" w:rsidP="00531DC2">
            <w:pPr>
              <w:rPr>
                <w:rFonts w:ascii="Times New Roman" w:hAnsi="Times New Roman"/>
                <w:lang w:eastAsia="en-US"/>
              </w:rPr>
            </w:pPr>
            <w:r w:rsidRPr="001D36C1">
              <w:rPr>
                <w:rFonts w:ascii="Times New Roman" w:hAnsi="Times New Roman"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1D36C1" w:rsidRDefault="007D5F9A" w:rsidP="00E43F43">
            <w:pPr>
              <w:spacing w:after="0" w:line="240" w:lineRule="auto"/>
              <w:rPr>
                <w:rFonts w:ascii="Times New Roman" w:hAnsi="Times New Roman"/>
              </w:rPr>
            </w:pPr>
            <w:r w:rsidRPr="001D36C1">
              <w:rPr>
                <w:rFonts w:ascii="Times New Roman" w:hAnsi="Times New Roman"/>
              </w:rPr>
              <w:t>63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984" w:type="dxa"/>
            <w:vMerge/>
          </w:tcPr>
          <w:p w:rsidR="007D5F9A" w:rsidRPr="001013C3" w:rsidRDefault="007D5F9A" w:rsidP="00531DC2">
            <w:pPr>
              <w:spacing w:after="0" w:line="240" w:lineRule="auto"/>
              <w:jc w:val="center"/>
            </w:pPr>
          </w:p>
        </w:tc>
      </w:tr>
      <w:tr w:rsidR="007D5F9A" w:rsidRPr="00766A7C" w:rsidTr="00531DC2">
        <w:trPr>
          <w:trHeight w:val="309"/>
        </w:trPr>
        <w:tc>
          <w:tcPr>
            <w:tcW w:w="1418" w:type="dxa"/>
          </w:tcPr>
          <w:p w:rsidR="007D5F9A" w:rsidRPr="007C1490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 w:rsidRPr="007C1490">
              <w:rPr>
                <w:rFonts w:ascii="Times New Roman" w:hAnsi="Times New Roman"/>
                <w:b/>
                <w:lang w:eastAsia="en-US"/>
              </w:rPr>
              <w:t>Итого</w:t>
            </w:r>
          </w:p>
        </w:tc>
        <w:tc>
          <w:tcPr>
            <w:tcW w:w="851" w:type="dxa"/>
          </w:tcPr>
          <w:p w:rsidR="007D5F9A" w:rsidRPr="007C1490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162</w:t>
            </w:r>
          </w:p>
        </w:tc>
        <w:tc>
          <w:tcPr>
            <w:tcW w:w="992" w:type="dxa"/>
          </w:tcPr>
          <w:p w:rsidR="007D5F9A" w:rsidRPr="007C1490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162</w:t>
            </w:r>
          </w:p>
        </w:tc>
        <w:tc>
          <w:tcPr>
            <w:tcW w:w="709" w:type="dxa"/>
          </w:tcPr>
          <w:p w:rsidR="007D5F9A" w:rsidRPr="007C1490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37</w:t>
            </w:r>
          </w:p>
        </w:tc>
        <w:tc>
          <w:tcPr>
            <w:tcW w:w="708" w:type="dxa"/>
          </w:tcPr>
          <w:p w:rsidR="007D5F9A" w:rsidRPr="007C1490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76</w:t>
            </w:r>
          </w:p>
        </w:tc>
        <w:tc>
          <w:tcPr>
            <w:tcW w:w="851" w:type="dxa"/>
          </w:tcPr>
          <w:p w:rsidR="007D5F9A" w:rsidRPr="007C1490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49</w:t>
            </w:r>
          </w:p>
        </w:tc>
        <w:tc>
          <w:tcPr>
            <w:tcW w:w="992" w:type="dxa"/>
          </w:tcPr>
          <w:p w:rsidR="007D5F9A" w:rsidRPr="00766A7C" w:rsidRDefault="007D5F9A" w:rsidP="00531DC2">
            <w:pPr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-</w:t>
            </w:r>
          </w:p>
        </w:tc>
        <w:tc>
          <w:tcPr>
            <w:tcW w:w="1134" w:type="dxa"/>
          </w:tcPr>
          <w:p w:rsidR="007D5F9A" w:rsidRPr="009C302B" w:rsidRDefault="007D5F9A" w:rsidP="000A4077">
            <w:pPr>
              <w:spacing w:after="0" w:line="240" w:lineRule="auto"/>
              <w:rPr>
                <w:b/>
              </w:rPr>
            </w:pPr>
            <w:r w:rsidRPr="009C302B">
              <w:rPr>
                <w:rFonts w:ascii="Times New Roman" w:hAnsi="Times New Roman"/>
                <w:b/>
                <w:lang w:eastAsia="en-US"/>
              </w:rPr>
              <w:t>100%</w:t>
            </w:r>
          </w:p>
        </w:tc>
        <w:tc>
          <w:tcPr>
            <w:tcW w:w="1276" w:type="dxa"/>
          </w:tcPr>
          <w:p w:rsidR="007D5F9A" w:rsidRPr="009C302B" w:rsidRDefault="007D5F9A" w:rsidP="009C302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C302B">
              <w:rPr>
                <w:rFonts w:ascii="Times New Roman" w:hAnsi="Times New Roman"/>
                <w:b/>
              </w:rPr>
              <w:t xml:space="preserve">69,7% </w:t>
            </w:r>
          </w:p>
        </w:tc>
        <w:tc>
          <w:tcPr>
            <w:tcW w:w="1984" w:type="dxa"/>
            <w:vMerge/>
          </w:tcPr>
          <w:p w:rsidR="007D5F9A" w:rsidRPr="001013C3" w:rsidRDefault="007D5F9A" w:rsidP="00531DC2">
            <w:pPr>
              <w:spacing w:after="0" w:line="240" w:lineRule="auto"/>
              <w:jc w:val="center"/>
            </w:pPr>
          </w:p>
        </w:tc>
      </w:tr>
    </w:tbl>
    <w:p w:rsidR="007D5F9A" w:rsidRDefault="007D5F9A" w:rsidP="004713EA">
      <w:pPr>
        <w:spacing w:after="0" w:line="240" w:lineRule="auto"/>
        <w:rPr>
          <w:rFonts w:ascii="Times New Roman" w:hAnsi="Times New Roman"/>
          <w:b/>
        </w:rPr>
      </w:pPr>
    </w:p>
    <w:p w:rsidR="007D5F9A" w:rsidRDefault="007D5F9A" w:rsidP="00CC68FB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  <w:r w:rsidRPr="008358A9">
        <w:rPr>
          <w:rFonts w:ascii="Times New Roman" w:hAnsi="Times New Roman"/>
          <w:lang w:eastAsia="en-US"/>
        </w:rPr>
        <w:t>На конец года в 2-11 классах обучалось 326  учащихся, из них все  допущены к промежуточной аттестации по английскому языку  и прошли её положительно, что составляет 100%.</w:t>
      </w:r>
      <w:r w:rsidRPr="008358A9">
        <w:rPr>
          <w:rFonts w:ascii="Times New Roman" w:hAnsi="Times New Roman"/>
          <w:u w:val="single"/>
          <w:lang w:eastAsia="en-US"/>
        </w:rPr>
        <w:t xml:space="preserve"> </w:t>
      </w:r>
      <w:r w:rsidRPr="009C3E25">
        <w:rPr>
          <w:rFonts w:ascii="Times New Roman" w:hAnsi="Times New Roman"/>
          <w:lang w:eastAsia="en-US"/>
        </w:rPr>
        <w:t>Качество обученности составило 69,7%</w:t>
      </w:r>
      <w:r>
        <w:rPr>
          <w:rFonts w:ascii="Times New Roman" w:hAnsi="Times New Roman"/>
          <w:lang w:eastAsia="en-US"/>
        </w:rPr>
        <w:t>, успеваемость-100%.</w:t>
      </w:r>
      <w:r w:rsidRPr="009C3E25">
        <w:rPr>
          <w:rFonts w:ascii="Times New Roman" w:hAnsi="Times New Roman"/>
          <w:color w:val="000000"/>
          <w:lang w:eastAsia="en-US"/>
        </w:rPr>
        <w:t>Хорошие  результаты показали учащиеся  5А, 5Б, 9А,4А, 7 кла</w:t>
      </w:r>
      <w:r w:rsidRPr="008358A9">
        <w:rPr>
          <w:rFonts w:ascii="Times New Roman" w:hAnsi="Times New Roman"/>
          <w:color w:val="000000"/>
          <w:lang w:eastAsia="en-US"/>
        </w:rPr>
        <w:t>ссов. По  сравнению с 2017/2018уч.г успеваемость стабильная; качество знаний незначительно понизилось на -0,6% (70,3%-69,7%). Повысилось качество знаний в 5А(+14,4%),7(+3%)- учитель: Фадеева Л.Н; 5Б(+11,7%),9А(+17,2%),9Б(+7,4%),11(+18,8%)-учитель: Слугина Е.М.Произошло понижение качества  в 4А</w:t>
      </w:r>
    </w:p>
    <w:p w:rsidR="007D5F9A" w:rsidRPr="00130D70" w:rsidRDefault="007D5F9A" w:rsidP="00CC68FB">
      <w:pPr>
        <w:spacing w:after="0" w:line="240" w:lineRule="auto"/>
        <w:rPr>
          <w:rFonts w:ascii="Times New Roman" w:hAnsi="Times New Roman"/>
          <w:u w:val="single"/>
          <w:lang w:eastAsia="en-US"/>
        </w:rPr>
      </w:pPr>
      <w:r w:rsidRPr="008358A9">
        <w:rPr>
          <w:rFonts w:ascii="Times New Roman" w:hAnsi="Times New Roman"/>
          <w:color w:val="000000"/>
          <w:lang w:eastAsia="en-US"/>
        </w:rPr>
        <w:t>(-22%)-учитель: Фадеева Л.Н, в 4Б(-13,3%)- учитель Слугина Е.М.Причины: недостаточная индивидуальная работа со слабоуспевающими учащими</w:t>
      </w:r>
      <w:r>
        <w:rPr>
          <w:rFonts w:ascii="Times New Roman" w:hAnsi="Times New Roman"/>
          <w:color w:val="000000"/>
          <w:lang w:eastAsia="en-US"/>
        </w:rPr>
        <w:t>ся; несистематическое применение</w:t>
      </w:r>
      <w:r w:rsidRPr="008358A9">
        <w:rPr>
          <w:rFonts w:ascii="Times New Roman" w:hAnsi="Times New Roman"/>
          <w:color w:val="000000"/>
          <w:lang w:eastAsia="en-US"/>
        </w:rPr>
        <w:t xml:space="preserve">  новых методик и технологий развивающего обучения.  </w:t>
      </w:r>
    </w:p>
    <w:p w:rsidR="007D5F9A" w:rsidRPr="008358A9" w:rsidRDefault="007D5F9A" w:rsidP="00CC68FB">
      <w:pPr>
        <w:spacing w:after="0" w:line="240" w:lineRule="auto"/>
        <w:rPr>
          <w:rFonts w:ascii="Times New Roman" w:hAnsi="Times New Roman"/>
          <w:b/>
        </w:rPr>
      </w:pPr>
      <w:r w:rsidRPr="008358A9">
        <w:rPr>
          <w:rFonts w:ascii="Times New Roman" w:hAnsi="Times New Roman"/>
          <w:lang w:eastAsia="en-US"/>
        </w:rPr>
        <w:t xml:space="preserve"> </w:t>
      </w:r>
    </w:p>
    <w:p w:rsidR="007D5F9A" w:rsidRPr="008358A9" w:rsidRDefault="007D5F9A" w:rsidP="00CC68FB">
      <w:pPr>
        <w:spacing w:after="0" w:line="240" w:lineRule="auto"/>
        <w:rPr>
          <w:rFonts w:ascii="Times New Roman" w:hAnsi="Times New Roman"/>
          <w:b/>
        </w:rPr>
      </w:pPr>
    </w:p>
    <w:p w:rsidR="007D5F9A" w:rsidRPr="00280288" w:rsidRDefault="007D5F9A" w:rsidP="00280288">
      <w:r>
        <w:rPr>
          <w:rFonts w:ascii="Times New Roman" w:hAnsi="Times New Roman"/>
          <w:b/>
        </w:rPr>
        <w:t>10</w:t>
      </w:r>
      <w:r w:rsidRPr="000E47F2">
        <w:rPr>
          <w:rFonts w:ascii="Times New Roman" w:hAnsi="Times New Roman"/>
          <w:b/>
        </w:rPr>
        <w:t xml:space="preserve">.Анализ работы с одаренными детьми.        </w:t>
      </w:r>
    </w:p>
    <w:p w:rsidR="007D5F9A" w:rsidRPr="000E47F2" w:rsidRDefault="007D5F9A" w:rsidP="00F72BBB">
      <w:pPr>
        <w:spacing w:after="0"/>
        <w:rPr>
          <w:rFonts w:ascii="Times New Roman" w:hAnsi="Times New Roman"/>
          <w:b/>
        </w:rPr>
      </w:pPr>
      <w:r w:rsidRPr="000E47F2">
        <w:rPr>
          <w:rFonts w:ascii="Times New Roman" w:hAnsi="Times New Roman"/>
          <w:b/>
        </w:rPr>
        <w:t>Результаты учащихся во Всероссийской олимпиаде школьников (муниципальный тур).</w:t>
      </w:r>
    </w:p>
    <w:tbl>
      <w:tblPr>
        <w:tblW w:w="1063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0"/>
        <w:gridCol w:w="3711"/>
        <w:gridCol w:w="988"/>
        <w:gridCol w:w="1042"/>
        <w:gridCol w:w="1935"/>
        <w:gridCol w:w="1878"/>
      </w:tblGrid>
      <w:tr w:rsidR="007D5F9A" w:rsidRPr="000E47F2" w:rsidTr="00951215">
        <w:trPr>
          <w:trHeight w:val="823"/>
        </w:trPr>
        <w:tc>
          <w:tcPr>
            <w:tcW w:w="1080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3711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Ф.И.О полностью</w:t>
            </w:r>
          </w:p>
        </w:tc>
        <w:tc>
          <w:tcPr>
            <w:tcW w:w="988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Класс</w:t>
            </w:r>
          </w:p>
        </w:tc>
        <w:tc>
          <w:tcPr>
            <w:tcW w:w="1042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Место</w:t>
            </w:r>
          </w:p>
        </w:tc>
        <w:tc>
          <w:tcPr>
            <w:tcW w:w="1935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</w:t>
            </w:r>
          </w:p>
        </w:tc>
        <w:tc>
          <w:tcPr>
            <w:tcW w:w="1878" w:type="dxa"/>
          </w:tcPr>
          <w:p w:rsidR="007D5F9A" w:rsidRPr="000E47F2" w:rsidRDefault="007D5F9A" w:rsidP="00012E6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7D5F9A" w:rsidRPr="000E47F2" w:rsidTr="00951215">
        <w:trPr>
          <w:trHeight w:val="532"/>
        </w:trPr>
        <w:tc>
          <w:tcPr>
            <w:tcW w:w="1080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3711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000000"/>
                <w:shd w:val="clear" w:color="auto" w:fill="FFFFFF"/>
              </w:rPr>
              <w:t>Олейник Дарья</w:t>
            </w:r>
          </w:p>
        </w:tc>
        <w:tc>
          <w:tcPr>
            <w:tcW w:w="988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2А</w:t>
            </w:r>
          </w:p>
        </w:tc>
        <w:tc>
          <w:tcPr>
            <w:tcW w:w="1042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1935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8" w:type="dxa"/>
            <w:vMerge w:val="restart"/>
          </w:tcPr>
          <w:p w:rsidR="007D5F9A" w:rsidRPr="000E47F2" w:rsidRDefault="007D5F9A" w:rsidP="00012E6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</w:tc>
      </w:tr>
      <w:tr w:rsidR="007D5F9A" w:rsidRPr="000E47F2" w:rsidTr="00951215">
        <w:trPr>
          <w:trHeight w:val="516"/>
        </w:trPr>
        <w:tc>
          <w:tcPr>
            <w:tcW w:w="1080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3711" w:type="dxa"/>
          </w:tcPr>
          <w:p w:rsidR="007D5F9A" w:rsidRPr="000E47F2" w:rsidRDefault="007D5F9A" w:rsidP="000D2FE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0E47F2">
              <w:rPr>
                <w:rFonts w:ascii="Times New Roman" w:hAnsi="Times New Roman"/>
              </w:rPr>
              <w:t>Шепталов И.</w:t>
            </w:r>
          </w:p>
        </w:tc>
        <w:tc>
          <w:tcPr>
            <w:tcW w:w="988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4А</w:t>
            </w:r>
          </w:p>
        </w:tc>
        <w:tc>
          <w:tcPr>
            <w:tcW w:w="1042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1935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8" w:type="dxa"/>
            <w:vMerge/>
          </w:tcPr>
          <w:p w:rsidR="007D5F9A" w:rsidRPr="000E47F2" w:rsidRDefault="007D5F9A" w:rsidP="00012E60">
            <w:pPr>
              <w:rPr>
                <w:rFonts w:ascii="Times New Roman" w:hAnsi="Times New Roman"/>
              </w:rPr>
            </w:pPr>
          </w:p>
        </w:tc>
      </w:tr>
      <w:tr w:rsidR="007D5F9A" w:rsidRPr="000E47F2" w:rsidTr="00951215">
        <w:trPr>
          <w:trHeight w:val="563"/>
        </w:trPr>
        <w:tc>
          <w:tcPr>
            <w:tcW w:w="1080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</w:t>
            </w:r>
          </w:p>
        </w:tc>
        <w:tc>
          <w:tcPr>
            <w:tcW w:w="3711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000000"/>
                <w:shd w:val="clear" w:color="auto" w:fill="FFFFFF"/>
              </w:rPr>
              <w:t>Ахметова Лилия</w:t>
            </w:r>
          </w:p>
        </w:tc>
        <w:tc>
          <w:tcPr>
            <w:tcW w:w="988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2Б</w:t>
            </w:r>
          </w:p>
        </w:tc>
        <w:tc>
          <w:tcPr>
            <w:tcW w:w="1042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</w:t>
            </w:r>
          </w:p>
        </w:tc>
        <w:tc>
          <w:tcPr>
            <w:tcW w:w="1935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8" w:type="dxa"/>
            <w:vMerge/>
          </w:tcPr>
          <w:p w:rsidR="007D5F9A" w:rsidRPr="000E47F2" w:rsidRDefault="007D5F9A" w:rsidP="00012E60">
            <w:pPr>
              <w:rPr>
                <w:rFonts w:ascii="Times New Roman" w:hAnsi="Times New Roman"/>
              </w:rPr>
            </w:pPr>
          </w:p>
        </w:tc>
      </w:tr>
      <w:tr w:rsidR="007D5F9A" w:rsidRPr="000E47F2" w:rsidTr="00951215">
        <w:trPr>
          <w:trHeight w:val="597"/>
        </w:trPr>
        <w:tc>
          <w:tcPr>
            <w:tcW w:w="1080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</w:t>
            </w:r>
          </w:p>
        </w:tc>
        <w:tc>
          <w:tcPr>
            <w:tcW w:w="3711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Кузьмин Алексей Иванович</w:t>
            </w:r>
          </w:p>
        </w:tc>
        <w:tc>
          <w:tcPr>
            <w:tcW w:w="988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 Б</w:t>
            </w:r>
          </w:p>
        </w:tc>
        <w:tc>
          <w:tcPr>
            <w:tcW w:w="1042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3</w:t>
            </w:r>
          </w:p>
        </w:tc>
        <w:tc>
          <w:tcPr>
            <w:tcW w:w="1935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8" w:type="dxa"/>
            <w:vMerge w:val="restart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Слугина  Е.М</w:t>
            </w:r>
          </w:p>
        </w:tc>
      </w:tr>
      <w:tr w:rsidR="007D5F9A" w:rsidRPr="000E47F2" w:rsidTr="00951215">
        <w:trPr>
          <w:trHeight w:val="530"/>
        </w:trPr>
        <w:tc>
          <w:tcPr>
            <w:tcW w:w="1080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</w:t>
            </w:r>
          </w:p>
        </w:tc>
        <w:tc>
          <w:tcPr>
            <w:tcW w:w="3711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Гурьев Владилен Сергеевич</w:t>
            </w:r>
          </w:p>
        </w:tc>
        <w:tc>
          <w:tcPr>
            <w:tcW w:w="988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4Б</w:t>
            </w:r>
          </w:p>
        </w:tc>
        <w:tc>
          <w:tcPr>
            <w:tcW w:w="1042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935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всероссийский</w:t>
            </w:r>
          </w:p>
        </w:tc>
        <w:tc>
          <w:tcPr>
            <w:tcW w:w="1878" w:type="dxa"/>
            <w:vMerge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</w:p>
        </w:tc>
      </w:tr>
    </w:tbl>
    <w:p w:rsidR="007D5F9A" w:rsidRPr="000E47F2" w:rsidRDefault="007D5F9A" w:rsidP="00F72BBB">
      <w:pPr>
        <w:spacing w:after="0"/>
        <w:rPr>
          <w:rFonts w:ascii="Times New Roman" w:hAnsi="Times New Roman"/>
          <w:b/>
        </w:rPr>
      </w:pPr>
    </w:p>
    <w:p w:rsidR="007D5F9A" w:rsidRPr="000E47F2" w:rsidRDefault="007D5F9A" w:rsidP="00DA0440">
      <w:pPr>
        <w:jc w:val="both"/>
        <w:rPr>
          <w:rFonts w:ascii="Times New Roman" w:hAnsi="Times New Roman"/>
          <w:b/>
          <w:color w:val="000000"/>
        </w:rPr>
      </w:pPr>
      <w:r w:rsidRPr="000E47F2">
        <w:rPr>
          <w:rStyle w:val="c3"/>
          <w:rFonts w:ascii="Times New Roman" w:hAnsi="Times New Roman"/>
          <w:b/>
          <w:color w:val="000000"/>
        </w:rPr>
        <w:t xml:space="preserve">          Результаты участия школьников в предметных олимпиадах (школьный тур)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07"/>
        <w:gridCol w:w="1967"/>
        <w:gridCol w:w="1978"/>
        <w:gridCol w:w="1556"/>
        <w:gridCol w:w="4074"/>
      </w:tblGrid>
      <w:tr w:rsidR="007D5F9A" w:rsidRPr="000E47F2" w:rsidTr="000D2FE7">
        <w:tc>
          <w:tcPr>
            <w:tcW w:w="1110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Класс</w:t>
            </w:r>
          </w:p>
        </w:tc>
        <w:tc>
          <w:tcPr>
            <w:tcW w:w="197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Количество участников</w:t>
            </w:r>
          </w:p>
        </w:tc>
        <w:tc>
          <w:tcPr>
            <w:tcW w:w="198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Количество победителей</w:t>
            </w:r>
          </w:p>
        </w:tc>
        <w:tc>
          <w:tcPr>
            <w:tcW w:w="1559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Количество призёров</w:t>
            </w:r>
          </w:p>
        </w:tc>
        <w:tc>
          <w:tcPr>
            <w:tcW w:w="4111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Ф.И.О. учителя</w:t>
            </w:r>
          </w:p>
        </w:tc>
      </w:tr>
      <w:tr w:rsidR="007D5F9A" w:rsidRPr="000E47F2" w:rsidTr="000D2FE7">
        <w:tc>
          <w:tcPr>
            <w:tcW w:w="1110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4а,б</w:t>
            </w:r>
          </w:p>
        </w:tc>
        <w:tc>
          <w:tcPr>
            <w:tcW w:w="197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4</w:t>
            </w:r>
          </w:p>
        </w:tc>
        <w:tc>
          <w:tcPr>
            <w:tcW w:w="198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-</w:t>
            </w:r>
          </w:p>
        </w:tc>
        <w:tc>
          <w:tcPr>
            <w:tcW w:w="1559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</w:t>
            </w:r>
          </w:p>
        </w:tc>
        <w:tc>
          <w:tcPr>
            <w:tcW w:w="4111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</w:tc>
      </w:tr>
      <w:tr w:rsidR="007D5F9A" w:rsidRPr="000E47F2" w:rsidTr="000D2FE7">
        <w:tc>
          <w:tcPr>
            <w:tcW w:w="1110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5а,б</w:t>
            </w:r>
          </w:p>
        </w:tc>
        <w:tc>
          <w:tcPr>
            <w:tcW w:w="197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5</w:t>
            </w:r>
          </w:p>
        </w:tc>
        <w:tc>
          <w:tcPr>
            <w:tcW w:w="198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</w:t>
            </w:r>
          </w:p>
        </w:tc>
        <w:tc>
          <w:tcPr>
            <w:tcW w:w="1559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2</w:t>
            </w:r>
          </w:p>
        </w:tc>
        <w:tc>
          <w:tcPr>
            <w:tcW w:w="4111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</w:tc>
      </w:tr>
      <w:tr w:rsidR="007D5F9A" w:rsidRPr="000E47F2" w:rsidTr="000D2FE7">
        <w:tc>
          <w:tcPr>
            <w:tcW w:w="1110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6а,б</w:t>
            </w:r>
          </w:p>
        </w:tc>
        <w:tc>
          <w:tcPr>
            <w:tcW w:w="197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4</w:t>
            </w:r>
          </w:p>
        </w:tc>
        <w:tc>
          <w:tcPr>
            <w:tcW w:w="198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-</w:t>
            </w:r>
          </w:p>
        </w:tc>
        <w:tc>
          <w:tcPr>
            <w:tcW w:w="1559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2</w:t>
            </w:r>
          </w:p>
        </w:tc>
        <w:tc>
          <w:tcPr>
            <w:tcW w:w="4111" w:type="dxa"/>
          </w:tcPr>
          <w:p w:rsidR="007D5F9A" w:rsidRPr="000E47F2" w:rsidRDefault="007D5F9A" w:rsidP="00FF7639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Л.Н,  Слугина  Е.М</w:t>
            </w:r>
          </w:p>
        </w:tc>
      </w:tr>
      <w:tr w:rsidR="007D5F9A" w:rsidRPr="000E47F2" w:rsidTr="000D2FE7">
        <w:tc>
          <w:tcPr>
            <w:tcW w:w="1110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7</w:t>
            </w:r>
          </w:p>
        </w:tc>
        <w:tc>
          <w:tcPr>
            <w:tcW w:w="197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2</w:t>
            </w:r>
          </w:p>
        </w:tc>
        <w:tc>
          <w:tcPr>
            <w:tcW w:w="198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</w:t>
            </w:r>
          </w:p>
        </w:tc>
        <w:tc>
          <w:tcPr>
            <w:tcW w:w="1559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</w:t>
            </w:r>
          </w:p>
        </w:tc>
        <w:tc>
          <w:tcPr>
            <w:tcW w:w="4111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</w:tc>
      </w:tr>
      <w:tr w:rsidR="007D5F9A" w:rsidRPr="000E47F2" w:rsidTr="000D2FE7">
        <w:tc>
          <w:tcPr>
            <w:tcW w:w="1110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8</w:t>
            </w:r>
          </w:p>
        </w:tc>
        <w:tc>
          <w:tcPr>
            <w:tcW w:w="197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2</w:t>
            </w:r>
          </w:p>
        </w:tc>
        <w:tc>
          <w:tcPr>
            <w:tcW w:w="198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-</w:t>
            </w:r>
          </w:p>
        </w:tc>
        <w:tc>
          <w:tcPr>
            <w:tcW w:w="1559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</w:t>
            </w:r>
          </w:p>
        </w:tc>
        <w:tc>
          <w:tcPr>
            <w:tcW w:w="4111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 Е.М</w:t>
            </w:r>
          </w:p>
        </w:tc>
      </w:tr>
      <w:tr w:rsidR="007D5F9A" w:rsidRPr="000E47F2" w:rsidTr="000D2FE7">
        <w:tc>
          <w:tcPr>
            <w:tcW w:w="1110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9а,б</w:t>
            </w:r>
          </w:p>
        </w:tc>
        <w:tc>
          <w:tcPr>
            <w:tcW w:w="197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4</w:t>
            </w:r>
          </w:p>
        </w:tc>
        <w:tc>
          <w:tcPr>
            <w:tcW w:w="198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</w:t>
            </w:r>
          </w:p>
        </w:tc>
        <w:tc>
          <w:tcPr>
            <w:tcW w:w="1559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</w:t>
            </w:r>
          </w:p>
        </w:tc>
        <w:tc>
          <w:tcPr>
            <w:tcW w:w="4111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 Е.М</w:t>
            </w:r>
          </w:p>
        </w:tc>
      </w:tr>
      <w:tr w:rsidR="007D5F9A" w:rsidRPr="000E47F2" w:rsidTr="000D2FE7">
        <w:tc>
          <w:tcPr>
            <w:tcW w:w="1110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10</w:t>
            </w:r>
          </w:p>
        </w:tc>
        <w:tc>
          <w:tcPr>
            <w:tcW w:w="197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4</w:t>
            </w:r>
          </w:p>
        </w:tc>
        <w:tc>
          <w:tcPr>
            <w:tcW w:w="198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-</w:t>
            </w:r>
          </w:p>
        </w:tc>
        <w:tc>
          <w:tcPr>
            <w:tcW w:w="1559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2</w:t>
            </w:r>
          </w:p>
        </w:tc>
        <w:tc>
          <w:tcPr>
            <w:tcW w:w="4111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 Е.М</w:t>
            </w:r>
          </w:p>
        </w:tc>
      </w:tr>
      <w:tr w:rsidR="007D5F9A" w:rsidRPr="000E47F2" w:rsidTr="000D2FE7">
        <w:tc>
          <w:tcPr>
            <w:tcW w:w="1110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11</w:t>
            </w:r>
          </w:p>
        </w:tc>
        <w:tc>
          <w:tcPr>
            <w:tcW w:w="197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4</w:t>
            </w:r>
          </w:p>
        </w:tc>
        <w:tc>
          <w:tcPr>
            <w:tcW w:w="1985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1</w:t>
            </w:r>
          </w:p>
        </w:tc>
        <w:tc>
          <w:tcPr>
            <w:tcW w:w="1559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  <w:bCs/>
                <w:lang w:eastAsia="en-US"/>
              </w:rPr>
            </w:pPr>
            <w:r w:rsidRPr="000E47F2">
              <w:rPr>
                <w:rFonts w:ascii="Times New Roman" w:hAnsi="Times New Roman"/>
                <w:bCs/>
                <w:lang w:eastAsia="en-US"/>
              </w:rPr>
              <w:t>2</w:t>
            </w:r>
          </w:p>
        </w:tc>
        <w:tc>
          <w:tcPr>
            <w:tcW w:w="4111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 Е.М</w:t>
            </w:r>
          </w:p>
        </w:tc>
      </w:tr>
      <w:tr w:rsidR="007D5F9A" w:rsidRPr="000E47F2" w:rsidTr="000D2FE7">
        <w:tc>
          <w:tcPr>
            <w:tcW w:w="1110" w:type="dxa"/>
          </w:tcPr>
          <w:p w:rsidR="007D5F9A" w:rsidRPr="007317A7" w:rsidRDefault="007D5F9A" w:rsidP="000D2FE7">
            <w:pPr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7317A7">
              <w:rPr>
                <w:rFonts w:ascii="Times New Roman" w:hAnsi="Times New Roman"/>
                <w:b/>
                <w:bCs/>
                <w:lang w:eastAsia="en-US"/>
              </w:rPr>
              <w:t>итого</w:t>
            </w:r>
          </w:p>
        </w:tc>
        <w:tc>
          <w:tcPr>
            <w:tcW w:w="1975" w:type="dxa"/>
          </w:tcPr>
          <w:p w:rsidR="007D5F9A" w:rsidRPr="007317A7" w:rsidRDefault="007D5F9A" w:rsidP="000D2FE7">
            <w:pPr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7317A7">
              <w:rPr>
                <w:rFonts w:ascii="Times New Roman" w:hAnsi="Times New Roman"/>
                <w:b/>
                <w:bCs/>
                <w:lang w:eastAsia="en-US"/>
              </w:rPr>
              <w:t>29</w:t>
            </w:r>
          </w:p>
        </w:tc>
        <w:tc>
          <w:tcPr>
            <w:tcW w:w="1985" w:type="dxa"/>
          </w:tcPr>
          <w:p w:rsidR="007D5F9A" w:rsidRPr="007317A7" w:rsidRDefault="007D5F9A" w:rsidP="000D2FE7">
            <w:pPr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7317A7">
              <w:rPr>
                <w:rFonts w:ascii="Times New Roman" w:hAnsi="Times New Roman"/>
                <w:b/>
                <w:bCs/>
                <w:lang w:eastAsia="en-US"/>
              </w:rPr>
              <w:t>4</w:t>
            </w:r>
          </w:p>
        </w:tc>
        <w:tc>
          <w:tcPr>
            <w:tcW w:w="1559" w:type="dxa"/>
          </w:tcPr>
          <w:p w:rsidR="007D5F9A" w:rsidRPr="007317A7" w:rsidRDefault="007D5F9A" w:rsidP="000D2FE7">
            <w:pPr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  <w:r w:rsidRPr="007317A7">
              <w:rPr>
                <w:rFonts w:ascii="Times New Roman" w:hAnsi="Times New Roman"/>
                <w:b/>
                <w:bCs/>
                <w:lang w:eastAsia="en-US"/>
              </w:rPr>
              <w:t>12</w:t>
            </w:r>
          </w:p>
        </w:tc>
        <w:tc>
          <w:tcPr>
            <w:tcW w:w="4111" w:type="dxa"/>
          </w:tcPr>
          <w:p w:rsidR="007D5F9A" w:rsidRPr="000E47F2" w:rsidRDefault="007D5F9A" w:rsidP="000D2FE7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7D5F9A" w:rsidRPr="000E47F2" w:rsidRDefault="007D5F9A" w:rsidP="00F72BBB">
      <w:pPr>
        <w:spacing w:after="0"/>
        <w:rPr>
          <w:rFonts w:ascii="Times New Roman" w:hAnsi="Times New Roman"/>
          <w:b/>
        </w:rPr>
      </w:pPr>
    </w:p>
    <w:p w:rsidR="007D5F9A" w:rsidRPr="000E47F2" w:rsidRDefault="007D5F9A" w:rsidP="00C954D6">
      <w:pPr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  <w:color w:val="000000"/>
        </w:rPr>
        <w:t>11.</w:t>
      </w:r>
      <w:r w:rsidRPr="000E47F2">
        <w:rPr>
          <w:rFonts w:ascii="Times New Roman" w:hAnsi="Times New Roman"/>
          <w:b/>
          <w:color w:val="000000"/>
        </w:rPr>
        <w:t>Результаты пробных ЕГЭ  учащихся 11 класса</w:t>
      </w:r>
    </w:p>
    <w:tbl>
      <w:tblPr>
        <w:tblW w:w="108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63"/>
        <w:gridCol w:w="1584"/>
        <w:gridCol w:w="2361"/>
        <w:gridCol w:w="1392"/>
        <w:gridCol w:w="1651"/>
        <w:gridCol w:w="1419"/>
      </w:tblGrid>
      <w:tr w:rsidR="007D5F9A" w:rsidRPr="000E47F2" w:rsidTr="005A7E52">
        <w:trPr>
          <w:trHeight w:val="640"/>
        </w:trPr>
        <w:tc>
          <w:tcPr>
            <w:tcW w:w="2463" w:type="dxa"/>
          </w:tcPr>
          <w:p w:rsidR="007D5F9A" w:rsidRPr="000E47F2" w:rsidRDefault="007D5F9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Дата выполнения работы</w:t>
            </w:r>
          </w:p>
        </w:tc>
        <w:tc>
          <w:tcPr>
            <w:tcW w:w="1584" w:type="dxa"/>
          </w:tcPr>
          <w:p w:rsidR="007D5F9A" w:rsidRPr="000E47F2" w:rsidRDefault="007D5F9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Кол-во человек в классе</w:t>
            </w:r>
          </w:p>
        </w:tc>
        <w:tc>
          <w:tcPr>
            <w:tcW w:w="2361" w:type="dxa"/>
          </w:tcPr>
          <w:p w:rsidR="007D5F9A" w:rsidRPr="000E47F2" w:rsidRDefault="007D5F9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Кол-во человек, выполнявших работу</w:t>
            </w:r>
          </w:p>
        </w:tc>
        <w:tc>
          <w:tcPr>
            <w:tcW w:w="1392" w:type="dxa"/>
          </w:tcPr>
          <w:p w:rsidR="007D5F9A" w:rsidRPr="000E47F2" w:rsidRDefault="007D5F9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Средний балл</w:t>
            </w:r>
          </w:p>
        </w:tc>
        <w:tc>
          <w:tcPr>
            <w:tcW w:w="1651" w:type="dxa"/>
          </w:tcPr>
          <w:p w:rsidR="007D5F9A" w:rsidRPr="000E47F2" w:rsidRDefault="007D5F9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Успеваемость</w:t>
            </w:r>
          </w:p>
        </w:tc>
        <w:tc>
          <w:tcPr>
            <w:tcW w:w="1419" w:type="dxa"/>
          </w:tcPr>
          <w:p w:rsidR="007D5F9A" w:rsidRPr="000E47F2" w:rsidRDefault="007D5F9A" w:rsidP="00DC726A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учитель</w:t>
            </w:r>
          </w:p>
        </w:tc>
      </w:tr>
      <w:tr w:rsidR="007D5F9A" w:rsidRPr="000E47F2" w:rsidTr="005A7E52">
        <w:trPr>
          <w:trHeight w:val="660"/>
        </w:trPr>
        <w:tc>
          <w:tcPr>
            <w:tcW w:w="2463" w:type="dxa"/>
          </w:tcPr>
          <w:p w:rsidR="007D5F9A" w:rsidRPr="000E47F2" w:rsidRDefault="007D5F9A" w:rsidP="000D2FE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2018-2019</w:t>
            </w:r>
          </w:p>
        </w:tc>
        <w:tc>
          <w:tcPr>
            <w:tcW w:w="1584" w:type="dxa"/>
          </w:tcPr>
          <w:p w:rsidR="007D5F9A" w:rsidRPr="000E47F2" w:rsidRDefault="007D5F9A" w:rsidP="000D2FE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361" w:type="dxa"/>
          </w:tcPr>
          <w:p w:rsidR="007D5F9A" w:rsidRPr="000E47F2" w:rsidRDefault="007D5F9A" w:rsidP="000D2FE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92" w:type="dxa"/>
          </w:tcPr>
          <w:p w:rsidR="007D5F9A" w:rsidRPr="000E47F2" w:rsidRDefault="007D5F9A" w:rsidP="000D2FE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651" w:type="dxa"/>
          </w:tcPr>
          <w:p w:rsidR="007D5F9A" w:rsidRPr="000E47F2" w:rsidRDefault="007D5F9A" w:rsidP="000D2FE7">
            <w:pPr>
              <w:pStyle w:val="a"/>
            </w:pPr>
            <w:r w:rsidRPr="000E47F2">
              <w:t>100</w:t>
            </w:r>
          </w:p>
        </w:tc>
        <w:tc>
          <w:tcPr>
            <w:tcW w:w="1419" w:type="dxa"/>
          </w:tcPr>
          <w:p w:rsidR="007D5F9A" w:rsidRPr="000E47F2" w:rsidRDefault="007D5F9A" w:rsidP="00DC726A">
            <w:pPr>
              <w:pStyle w:val="a"/>
            </w:pPr>
            <w:r w:rsidRPr="000E47F2">
              <w:t>Слугина  Е.М</w:t>
            </w:r>
          </w:p>
        </w:tc>
      </w:tr>
    </w:tbl>
    <w:p w:rsidR="007D5F9A" w:rsidRDefault="007D5F9A" w:rsidP="00F72BBB">
      <w:pPr>
        <w:spacing w:after="0"/>
        <w:rPr>
          <w:rFonts w:ascii="Times New Roman" w:hAnsi="Times New Roman"/>
          <w:b/>
        </w:rPr>
      </w:pPr>
    </w:p>
    <w:p w:rsidR="007D5F9A" w:rsidRPr="000E47F2" w:rsidRDefault="007D5F9A" w:rsidP="00F72BBB">
      <w:pPr>
        <w:spacing w:after="0"/>
        <w:rPr>
          <w:rFonts w:ascii="Times New Roman" w:hAnsi="Times New Roman"/>
          <w:b/>
        </w:rPr>
      </w:pPr>
    </w:p>
    <w:p w:rsidR="007D5F9A" w:rsidRDefault="007D5F9A" w:rsidP="004C4C50">
      <w:pPr>
        <w:spacing w:after="0"/>
        <w:rPr>
          <w:rFonts w:ascii="Times New Roman" w:hAnsi="Times New Roman"/>
        </w:rPr>
      </w:pPr>
      <w:r w:rsidRPr="00875A97">
        <w:rPr>
          <w:rFonts w:ascii="Times New Roman" w:hAnsi="Times New Roman"/>
        </w:rPr>
        <w:t xml:space="preserve">Анализ показывает, что </w:t>
      </w:r>
      <w:r>
        <w:rPr>
          <w:rFonts w:ascii="Times New Roman" w:hAnsi="Times New Roman"/>
        </w:rPr>
        <w:t xml:space="preserve">показатель среднего балла  низкий. Учителю Слугиной Е.М.необходимо тщательно проанализировать результаты и провести работу над ошибками. На каждом уроке проводить  контроль знаний  учащихся по западающими темам. </w:t>
      </w:r>
    </w:p>
    <w:p w:rsidR="007D5F9A" w:rsidRPr="00875A97" w:rsidRDefault="007D5F9A" w:rsidP="004C4C50">
      <w:pPr>
        <w:spacing w:after="0"/>
        <w:rPr>
          <w:rFonts w:ascii="Times New Roman" w:hAnsi="Times New Roman"/>
        </w:rPr>
      </w:pPr>
    </w:p>
    <w:p w:rsidR="007D5F9A" w:rsidRDefault="007D5F9A" w:rsidP="004C4C50">
      <w:pPr>
        <w:spacing w:after="0"/>
        <w:rPr>
          <w:rFonts w:ascii="Times New Roman" w:hAnsi="Times New Roman"/>
          <w:b/>
          <w:color w:val="000000"/>
        </w:rPr>
      </w:pPr>
      <w:r w:rsidRPr="000E47F2">
        <w:rPr>
          <w:rFonts w:ascii="Times New Roman" w:hAnsi="Times New Roman"/>
          <w:b/>
        </w:rPr>
        <w:t>1</w:t>
      </w:r>
      <w:r>
        <w:rPr>
          <w:rFonts w:ascii="Times New Roman" w:hAnsi="Times New Roman"/>
          <w:b/>
        </w:rPr>
        <w:t>2</w:t>
      </w:r>
      <w:r w:rsidRPr="000E47F2">
        <w:rPr>
          <w:rFonts w:ascii="Times New Roman" w:hAnsi="Times New Roman"/>
          <w:b/>
          <w:color w:val="000000"/>
        </w:rPr>
        <w:t>. Внеклассная работа. Результаты учащихся в творческих конкурсах.</w:t>
      </w:r>
    </w:p>
    <w:p w:rsidR="007D5F9A" w:rsidRPr="000E47F2" w:rsidRDefault="007D5F9A" w:rsidP="004C4C50">
      <w:pPr>
        <w:spacing w:after="0"/>
        <w:rPr>
          <w:rFonts w:ascii="Times New Roman" w:hAnsi="Times New Roman"/>
          <w:b/>
          <w:color w:val="000000"/>
        </w:rPr>
      </w:pP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5"/>
        <w:gridCol w:w="2887"/>
        <w:gridCol w:w="857"/>
        <w:gridCol w:w="1726"/>
        <w:gridCol w:w="1609"/>
        <w:gridCol w:w="3206"/>
      </w:tblGrid>
      <w:tr w:rsidR="007D5F9A" w:rsidRPr="000E47F2" w:rsidTr="005A7E52">
        <w:trPr>
          <w:trHeight w:val="492"/>
        </w:trPr>
        <w:tc>
          <w:tcPr>
            <w:tcW w:w="515" w:type="dxa"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2887" w:type="dxa"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Название мероприятия</w:t>
            </w:r>
          </w:p>
        </w:tc>
        <w:tc>
          <w:tcPr>
            <w:tcW w:w="857" w:type="dxa"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Класс</w:t>
            </w:r>
          </w:p>
        </w:tc>
        <w:tc>
          <w:tcPr>
            <w:tcW w:w="1726" w:type="dxa"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</w:t>
            </w:r>
          </w:p>
        </w:tc>
        <w:tc>
          <w:tcPr>
            <w:tcW w:w="1609" w:type="dxa"/>
          </w:tcPr>
          <w:p w:rsidR="007D5F9A" w:rsidRPr="000E47F2" w:rsidRDefault="007D5F9A" w:rsidP="004A6A55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3206" w:type="dxa"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7D5F9A" w:rsidRPr="000E47F2" w:rsidTr="005A7E52">
        <w:trPr>
          <w:trHeight w:val="498"/>
        </w:trPr>
        <w:tc>
          <w:tcPr>
            <w:tcW w:w="515" w:type="dxa"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887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Конкурс чтецов</w:t>
            </w:r>
          </w:p>
        </w:tc>
        <w:tc>
          <w:tcPr>
            <w:tcW w:w="857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4а</w:t>
            </w:r>
          </w:p>
        </w:tc>
        <w:tc>
          <w:tcPr>
            <w:tcW w:w="1726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609" w:type="dxa"/>
          </w:tcPr>
          <w:p w:rsidR="007D5F9A" w:rsidRPr="000E47F2" w:rsidRDefault="007D5F9A" w:rsidP="004A6A55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лауреат</w:t>
            </w:r>
          </w:p>
        </w:tc>
        <w:tc>
          <w:tcPr>
            <w:tcW w:w="3206" w:type="dxa"/>
            <w:vMerge w:val="restart"/>
          </w:tcPr>
          <w:p w:rsidR="007D5F9A" w:rsidRPr="000E47F2" w:rsidRDefault="007D5F9A" w:rsidP="004A6A55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7D5F9A" w:rsidRPr="000E47F2" w:rsidRDefault="007D5F9A" w:rsidP="004A6A55">
            <w:pPr>
              <w:jc w:val="both"/>
              <w:rPr>
                <w:rFonts w:ascii="Times New Roman" w:hAnsi="Times New Roman"/>
              </w:rPr>
            </w:pPr>
          </w:p>
        </w:tc>
      </w:tr>
      <w:tr w:rsidR="007D5F9A" w:rsidRPr="000E47F2" w:rsidTr="005A7E52">
        <w:trPr>
          <w:trHeight w:val="905"/>
        </w:trPr>
        <w:tc>
          <w:tcPr>
            <w:tcW w:w="515" w:type="dxa"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2887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Конкурс чтецов</w:t>
            </w:r>
          </w:p>
        </w:tc>
        <w:tc>
          <w:tcPr>
            <w:tcW w:w="857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6а</w:t>
            </w:r>
          </w:p>
        </w:tc>
        <w:tc>
          <w:tcPr>
            <w:tcW w:w="1726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609" w:type="dxa"/>
          </w:tcPr>
          <w:p w:rsidR="007D5F9A" w:rsidRPr="000E47F2" w:rsidRDefault="007D5F9A" w:rsidP="004A6A55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лауреат</w:t>
            </w:r>
          </w:p>
        </w:tc>
        <w:tc>
          <w:tcPr>
            <w:tcW w:w="3206" w:type="dxa"/>
            <w:vMerge/>
          </w:tcPr>
          <w:p w:rsidR="007D5F9A" w:rsidRPr="000E47F2" w:rsidRDefault="007D5F9A" w:rsidP="004A6A55">
            <w:pPr>
              <w:jc w:val="both"/>
              <w:rPr>
                <w:rFonts w:ascii="Times New Roman" w:hAnsi="Times New Roman"/>
              </w:rPr>
            </w:pPr>
          </w:p>
        </w:tc>
      </w:tr>
      <w:tr w:rsidR="007D5F9A" w:rsidRPr="000E47F2" w:rsidTr="005A7E52">
        <w:trPr>
          <w:trHeight w:val="332"/>
        </w:trPr>
        <w:tc>
          <w:tcPr>
            <w:tcW w:w="515" w:type="dxa"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</w:t>
            </w:r>
          </w:p>
        </w:tc>
        <w:tc>
          <w:tcPr>
            <w:tcW w:w="2887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Конкурс переводчиков</w:t>
            </w:r>
          </w:p>
        </w:tc>
        <w:tc>
          <w:tcPr>
            <w:tcW w:w="857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5а</w:t>
            </w:r>
          </w:p>
        </w:tc>
        <w:tc>
          <w:tcPr>
            <w:tcW w:w="1726" w:type="dxa"/>
          </w:tcPr>
          <w:p w:rsidR="007D5F9A" w:rsidRPr="000E47F2" w:rsidRDefault="007D5F9A" w:rsidP="004A6A55">
            <w:pPr>
              <w:jc w:val="both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609" w:type="dxa"/>
          </w:tcPr>
          <w:p w:rsidR="007D5F9A" w:rsidRPr="000E47F2" w:rsidRDefault="007D5F9A" w:rsidP="004A6A55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3место</w:t>
            </w:r>
          </w:p>
        </w:tc>
        <w:tc>
          <w:tcPr>
            <w:tcW w:w="3206" w:type="dxa"/>
            <w:vMerge/>
          </w:tcPr>
          <w:p w:rsidR="007D5F9A" w:rsidRPr="000E47F2" w:rsidRDefault="007D5F9A" w:rsidP="004A6A55">
            <w:pPr>
              <w:jc w:val="both"/>
              <w:rPr>
                <w:rFonts w:ascii="Times New Roman" w:hAnsi="Times New Roman"/>
              </w:rPr>
            </w:pPr>
          </w:p>
        </w:tc>
      </w:tr>
      <w:tr w:rsidR="007D5F9A" w:rsidRPr="000E47F2" w:rsidTr="005A7E52">
        <w:trPr>
          <w:trHeight w:val="973"/>
        </w:trPr>
        <w:tc>
          <w:tcPr>
            <w:tcW w:w="515" w:type="dxa"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</w:t>
            </w:r>
          </w:p>
        </w:tc>
        <w:tc>
          <w:tcPr>
            <w:tcW w:w="2887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Конкурс переводчиков</w:t>
            </w:r>
          </w:p>
        </w:tc>
        <w:tc>
          <w:tcPr>
            <w:tcW w:w="857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6а</w:t>
            </w:r>
          </w:p>
        </w:tc>
        <w:tc>
          <w:tcPr>
            <w:tcW w:w="1726" w:type="dxa"/>
          </w:tcPr>
          <w:p w:rsidR="007D5F9A" w:rsidRPr="000E47F2" w:rsidRDefault="007D5F9A" w:rsidP="004A6A55">
            <w:pPr>
              <w:jc w:val="both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609" w:type="dxa"/>
          </w:tcPr>
          <w:p w:rsidR="007D5F9A" w:rsidRPr="000E47F2" w:rsidRDefault="007D5F9A" w:rsidP="004A6A55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3206" w:type="dxa"/>
            <w:vMerge/>
          </w:tcPr>
          <w:p w:rsidR="007D5F9A" w:rsidRPr="000E47F2" w:rsidRDefault="007D5F9A" w:rsidP="004A6A55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7D5F9A" w:rsidRPr="000E47F2" w:rsidTr="005A7E52">
        <w:trPr>
          <w:trHeight w:val="547"/>
        </w:trPr>
        <w:tc>
          <w:tcPr>
            <w:tcW w:w="515" w:type="dxa"/>
          </w:tcPr>
          <w:p w:rsidR="007D5F9A" w:rsidRPr="000E47F2" w:rsidRDefault="007D5F9A" w:rsidP="004A6A55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</w:t>
            </w:r>
          </w:p>
        </w:tc>
        <w:tc>
          <w:tcPr>
            <w:tcW w:w="2887" w:type="dxa"/>
          </w:tcPr>
          <w:p w:rsidR="007D5F9A" w:rsidRPr="000E47F2" w:rsidRDefault="007D5F9A" w:rsidP="004A6A55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Конкурс на лучшее прочтение английского стихотворения</w:t>
            </w:r>
          </w:p>
        </w:tc>
        <w:tc>
          <w:tcPr>
            <w:tcW w:w="857" w:type="dxa"/>
          </w:tcPr>
          <w:p w:rsidR="007D5F9A" w:rsidRPr="000E47F2" w:rsidRDefault="007D5F9A" w:rsidP="004A6A55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3б</w:t>
            </w:r>
          </w:p>
        </w:tc>
        <w:tc>
          <w:tcPr>
            <w:tcW w:w="1726" w:type="dxa"/>
          </w:tcPr>
          <w:p w:rsidR="007D5F9A" w:rsidRPr="000E47F2" w:rsidRDefault="007D5F9A" w:rsidP="004A6A55">
            <w:pPr>
              <w:jc w:val="both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609" w:type="dxa"/>
          </w:tcPr>
          <w:p w:rsidR="007D5F9A" w:rsidRPr="000E47F2" w:rsidRDefault="007D5F9A" w:rsidP="004A6A55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 место</w:t>
            </w:r>
          </w:p>
        </w:tc>
        <w:tc>
          <w:tcPr>
            <w:tcW w:w="3206" w:type="dxa"/>
            <w:vMerge w:val="restart"/>
          </w:tcPr>
          <w:p w:rsidR="007D5F9A" w:rsidRPr="000E47F2" w:rsidRDefault="007D5F9A" w:rsidP="009B2549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7D5F9A" w:rsidRPr="000E47F2" w:rsidRDefault="007D5F9A" w:rsidP="009B2549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7D5F9A" w:rsidRPr="000E47F2" w:rsidRDefault="007D5F9A" w:rsidP="004A6A55">
            <w:pPr>
              <w:jc w:val="both"/>
              <w:rPr>
                <w:rFonts w:ascii="Times New Roman" w:hAnsi="Times New Roman"/>
              </w:rPr>
            </w:pPr>
          </w:p>
        </w:tc>
      </w:tr>
      <w:tr w:rsidR="007D5F9A" w:rsidRPr="000E47F2" w:rsidTr="005A7E52">
        <w:trPr>
          <w:trHeight w:val="547"/>
        </w:trPr>
        <w:tc>
          <w:tcPr>
            <w:tcW w:w="515" w:type="dxa"/>
          </w:tcPr>
          <w:p w:rsidR="007D5F9A" w:rsidRPr="000E47F2" w:rsidRDefault="007D5F9A" w:rsidP="004A6A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87" w:type="dxa"/>
          </w:tcPr>
          <w:p w:rsidR="007D5F9A" w:rsidRPr="000E47F2" w:rsidRDefault="007D5F9A" w:rsidP="00531DC2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Конкурс чтецов</w:t>
            </w:r>
          </w:p>
        </w:tc>
        <w:tc>
          <w:tcPr>
            <w:tcW w:w="857" w:type="dxa"/>
          </w:tcPr>
          <w:p w:rsidR="007D5F9A" w:rsidRPr="000E47F2" w:rsidRDefault="007D5F9A" w:rsidP="00531D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1726" w:type="dxa"/>
          </w:tcPr>
          <w:p w:rsidR="007D5F9A" w:rsidRPr="000E47F2" w:rsidRDefault="007D5F9A" w:rsidP="00531DC2">
            <w:pPr>
              <w:jc w:val="both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609" w:type="dxa"/>
          </w:tcPr>
          <w:p w:rsidR="007D5F9A" w:rsidRPr="000E47F2" w:rsidRDefault="007D5F9A" w:rsidP="00531DC2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3206" w:type="dxa"/>
            <w:vMerge/>
          </w:tcPr>
          <w:p w:rsidR="007D5F9A" w:rsidRPr="000E47F2" w:rsidRDefault="007D5F9A" w:rsidP="009B254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7D5F9A" w:rsidRPr="000E47F2" w:rsidTr="005A7E52">
        <w:trPr>
          <w:trHeight w:val="547"/>
        </w:trPr>
        <w:tc>
          <w:tcPr>
            <w:tcW w:w="515" w:type="dxa"/>
          </w:tcPr>
          <w:p w:rsidR="007D5F9A" w:rsidRDefault="007D5F9A" w:rsidP="004A6A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887" w:type="dxa"/>
          </w:tcPr>
          <w:p w:rsidR="007D5F9A" w:rsidRPr="000E47F2" w:rsidRDefault="007D5F9A" w:rsidP="00531DC2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Конкурс переводчиков</w:t>
            </w:r>
          </w:p>
        </w:tc>
        <w:tc>
          <w:tcPr>
            <w:tcW w:w="857" w:type="dxa"/>
          </w:tcPr>
          <w:p w:rsidR="007D5F9A" w:rsidRPr="000E47F2" w:rsidRDefault="007D5F9A" w:rsidP="00531D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0E47F2">
              <w:rPr>
                <w:rFonts w:ascii="Times New Roman" w:hAnsi="Times New Roman"/>
              </w:rPr>
              <w:t>а</w:t>
            </w:r>
          </w:p>
        </w:tc>
        <w:tc>
          <w:tcPr>
            <w:tcW w:w="1726" w:type="dxa"/>
          </w:tcPr>
          <w:p w:rsidR="007D5F9A" w:rsidRPr="000E47F2" w:rsidRDefault="007D5F9A" w:rsidP="00531DC2">
            <w:pPr>
              <w:jc w:val="both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609" w:type="dxa"/>
          </w:tcPr>
          <w:p w:rsidR="007D5F9A" w:rsidRPr="000E47F2" w:rsidRDefault="007D5F9A" w:rsidP="00531DC2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3206" w:type="dxa"/>
            <w:vMerge/>
          </w:tcPr>
          <w:p w:rsidR="007D5F9A" w:rsidRPr="000E47F2" w:rsidRDefault="007D5F9A" w:rsidP="009B254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</w:tbl>
    <w:p w:rsidR="007D5F9A" w:rsidRDefault="007D5F9A" w:rsidP="00A8586C">
      <w:pPr>
        <w:spacing w:after="0"/>
        <w:rPr>
          <w:rFonts w:ascii="Times New Roman" w:hAnsi="Times New Roman"/>
          <w:color w:val="000000"/>
        </w:rPr>
      </w:pPr>
      <w:r w:rsidRPr="000E47F2">
        <w:rPr>
          <w:rFonts w:ascii="Times New Roman" w:hAnsi="Times New Roman"/>
          <w:color w:val="000000"/>
        </w:rPr>
        <w:t xml:space="preserve"> </w:t>
      </w:r>
    </w:p>
    <w:p w:rsidR="007D5F9A" w:rsidRDefault="007D5F9A" w:rsidP="00A8586C">
      <w:pPr>
        <w:spacing w:after="0"/>
        <w:rPr>
          <w:rFonts w:ascii="Times New Roman" w:hAnsi="Times New Roman"/>
          <w:bCs/>
          <w:shd w:val="clear" w:color="auto" w:fill="FFFFFF"/>
        </w:rPr>
      </w:pPr>
      <w:r w:rsidRPr="002240FD">
        <w:rPr>
          <w:rFonts w:ascii="Times New Roman" w:hAnsi="Times New Roman"/>
          <w:color w:val="000000"/>
        </w:rPr>
        <w:t>В течение года учащиеся принимали активное участие во всех муниципальных конкурсах, олимпиадах различ</w:t>
      </w:r>
      <w:r>
        <w:rPr>
          <w:rFonts w:ascii="Times New Roman" w:hAnsi="Times New Roman"/>
          <w:color w:val="000000"/>
        </w:rPr>
        <w:t>ных уровней. По сравнению с 2017/18</w:t>
      </w:r>
      <w:r w:rsidRPr="002240FD">
        <w:rPr>
          <w:rFonts w:ascii="Times New Roman" w:hAnsi="Times New Roman"/>
          <w:color w:val="000000"/>
        </w:rPr>
        <w:t xml:space="preserve"> уч.г. растёт число призовых мест на муниципальном и республиканском уровнях. </w:t>
      </w:r>
      <w:r w:rsidRPr="002240FD">
        <w:rPr>
          <w:rFonts w:ascii="Times New Roman" w:hAnsi="Times New Roman"/>
        </w:rPr>
        <w:t xml:space="preserve">Проведенная внеклассная работа способствовала развитию у учащихся интереса к изучаемому предмету, повышению  образовательного уровня учащихся, развитию у детей самостоятельности и творчества,  навыков научно-исследовательской деятельности, повышению уровня мотивации  изучения предметов. </w:t>
      </w:r>
      <w:r w:rsidRPr="002240FD">
        <w:rPr>
          <w:rFonts w:ascii="Times New Roman" w:hAnsi="Times New Roman"/>
          <w:bCs/>
          <w:shd w:val="clear" w:color="auto" w:fill="FFFFFF"/>
        </w:rPr>
        <w:t xml:space="preserve"> </w:t>
      </w:r>
    </w:p>
    <w:p w:rsidR="007D5F9A" w:rsidRPr="000E47F2" w:rsidRDefault="007D5F9A" w:rsidP="002936DA">
      <w:pPr>
        <w:spacing w:after="0"/>
        <w:rPr>
          <w:rFonts w:ascii="Times New Roman" w:hAnsi="Times New Roman"/>
          <w:color w:val="000000"/>
        </w:rPr>
      </w:pPr>
    </w:p>
    <w:p w:rsidR="007D5F9A" w:rsidRPr="000E47F2" w:rsidRDefault="007D5F9A" w:rsidP="00B1446B">
      <w:pPr>
        <w:jc w:val="both"/>
        <w:rPr>
          <w:rStyle w:val="c3"/>
          <w:rFonts w:ascii="Times New Roman" w:hAnsi="Times New Roman"/>
          <w:b/>
          <w:color w:val="000000"/>
        </w:rPr>
      </w:pPr>
      <w:r>
        <w:rPr>
          <w:rStyle w:val="c3"/>
          <w:rFonts w:ascii="Times New Roman" w:hAnsi="Times New Roman"/>
          <w:b/>
          <w:color w:val="000000"/>
        </w:rPr>
        <w:t xml:space="preserve">13. </w:t>
      </w:r>
      <w:r w:rsidRPr="000E47F2">
        <w:rPr>
          <w:rStyle w:val="c3"/>
          <w:rFonts w:ascii="Times New Roman" w:hAnsi="Times New Roman"/>
          <w:b/>
          <w:color w:val="000000"/>
        </w:rPr>
        <w:t>Результаты участия обучающихся  в научно – практических конференциях.</w:t>
      </w:r>
    </w:p>
    <w:tbl>
      <w:tblPr>
        <w:tblW w:w="1092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21"/>
        <w:gridCol w:w="1243"/>
        <w:gridCol w:w="2030"/>
        <w:gridCol w:w="2020"/>
        <w:gridCol w:w="1288"/>
        <w:gridCol w:w="2256"/>
        <w:gridCol w:w="1467"/>
      </w:tblGrid>
      <w:tr w:rsidR="007D5F9A" w:rsidRPr="000E47F2" w:rsidTr="00553C45">
        <w:trPr>
          <w:trHeight w:val="1040"/>
        </w:trPr>
        <w:tc>
          <w:tcPr>
            <w:tcW w:w="621" w:type="dxa"/>
            <w:tcBorders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№ п/п</w:t>
            </w: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учитель</w:t>
            </w:r>
          </w:p>
        </w:tc>
        <w:tc>
          <w:tcPr>
            <w:tcW w:w="2030" w:type="dxa"/>
            <w:tcBorders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Тема выступления</w:t>
            </w:r>
          </w:p>
        </w:tc>
        <w:tc>
          <w:tcPr>
            <w:tcW w:w="2020" w:type="dxa"/>
            <w:tcBorders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ФИО ученика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 xml:space="preserve">Класс 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Уровень</w:t>
            </w:r>
          </w:p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1467" w:type="dxa"/>
            <w:tcBorders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Результат</w:t>
            </w:r>
          </w:p>
        </w:tc>
      </w:tr>
      <w:tr w:rsidR="007D5F9A" w:rsidRPr="000E47F2" w:rsidTr="00553C45">
        <w:trPr>
          <w:trHeight w:val="601"/>
        </w:trPr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243" w:type="dxa"/>
            <w:vMerge w:val="restart"/>
            <w:tcBorders>
              <w:top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</w:rPr>
              <w:t>Слугина Е.М.</w:t>
            </w:r>
          </w:p>
        </w:tc>
        <w:tc>
          <w:tcPr>
            <w:tcW w:w="2030" w:type="dxa"/>
            <w:tcBorders>
              <w:top w:val="single" w:sz="4" w:space="0" w:color="auto"/>
              <w:bottom w:val="single" w:sz="4" w:space="0" w:color="auto"/>
            </w:tcBorders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McDONALD’S в России</w:t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</w:tcPr>
          <w:p w:rsidR="007D5F9A" w:rsidRPr="000E47F2" w:rsidRDefault="007D5F9A" w:rsidP="005C7813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Кузьмин Алексей Иванович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3 Б </w:t>
            </w:r>
          </w:p>
        </w:tc>
        <w:tc>
          <w:tcPr>
            <w:tcW w:w="2256" w:type="dxa"/>
            <w:tcBorders>
              <w:top w:val="single" w:sz="4" w:space="0" w:color="auto"/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ЛМР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</w:rPr>
              <w:t>3 место</w:t>
            </w:r>
          </w:p>
        </w:tc>
      </w:tr>
      <w:tr w:rsidR="007D5F9A" w:rsidRPr="000E47F2" w:rsidTr="00553C45">
        <w:trPr>
          <w:trHeight w:val="914"/>
        </w:trPr>
        <w:tc>
          <w:tcPr>
            <w:tcW w:w="621" w:type="dxa"/>
            <w:tcBorders>
              <w:top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243" w:type="dxa"/>
            <w:vMerge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030" w:type="dxa"/>
            <w:tcBorders>
              <w:top w:val="single" w:sz="4" w:space="0" w:color="auto"/>
            </w:tcBorders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Английский язык как средство международной коммуникации</w:t>
            </w:r>
          </w:p>
        </w:tc>
        <w:tc>
          <w:tcPr>
            <w:tcW w:w="2020" w:type="dxa"/>
            <w:tcBorders>
              <w:top w:val="single" w:sz="4" w:space="0" w:color="auto"/>
            </w:tcBorders>
          </w:tcPr>
          <w:p w:rsidR="007D5F9A" w:rsidRPr="000E47F2" w:rsidRDefault="007D5F9A" w:rsidP="00D2660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Мишкина Людмила  Владимировна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</w:t>
            </w: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Style w:val="c3"/>
                <w:rFonts w:ascii="Times New Roman" w:hAnsi="Times New Roman"/>
                <w:color w:val="000000"/>
              </w:rPr>
            </w:pPr>
            <w:r w:rsidRPr="000E47F2">
              <w:rPr>
                <w:rStyle w:val="c3"/>
                <w:rFonts w:ascii="Times New Roman" w:hAnsi="Times New Roman"/>
                <w:color w:val="000000"/>
              </w:rPr>
              <w:t>ЛМР</w:t>
            </w:r>
          </w:p>
        </w:tc>
        <w:tc>
          <w:tcPr>
            <w:tcW w:w="1467" w:type="dxa"/>
            <w:tcBorders>
              <w:top w:val="single" w:sz="4" w:space="0" w:color="auto"/>
            </w:tcBorders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 место</w:t>
            </w:r>
          </w:p>
        </w:tc>
      </w:tr>
    </w:tbl>
    <w:p w:rsidR="007D5F9A" w:rsidRPr="000E47F2" w:rsidRDefault="007D5F9A" w:rsidP="002936DA">
      <w:pPr>
        <w:spacing w:after="0"/>
        <w:rPr>
          <w:rFonts w:ascii="Times New Roman" w:hAnsi="Times New Roman"/>
          <w:color w:val="000000"/>
        </w:rPr>
      </w:pPr>
    </w:p>
    <w:p w:rsidR="007D5F9A" w:rsidRPr="00F45626" w:rsidRDefault="007D5F9A" w:rsidP="002936DA">
      <w:pPr>
        <w:spacing w:after="0"/>
        <w:rPr>
          <w:rFonts w:ascii="Times New Roman" w:hAnsi="Times New Roman"/>
          <w:bCs/>
          <w:shd w:val="clear" w:color="auto" w:fill="FFFFFF"/>
        </w:rPr>
      </w:pPr>
      <w:r>
        <w:rPr>
          <w:rFonts w:ascii="Times New Roman" w:hAnsi="Times New Roman"/>
          <w:bCs/>
          <w:shd w:val="clear" w:color="auto" w:fill="FFFFFF"/>
        </w:rPr>
        <w:t xml:space="preserve">Как показывает анализ участия  учащихся в </w:t>
      </w:r>
      <w:r w:rsidRPr="00F45626">
        <w:rPr>
          <w:rStyle w:val="c3"/>
          <w:rFonts w:ascii="Times New Roman" w:hAnsi="Times New Roman"/>
          <w:color w:val="000000"/>
        </w:rPr>
        <w:t>научно – практических конференциях</w:t>
      </w:r>
      <w:r>
        <w:rPr>
          <w:rStyle w:val="c3"/>
          <w:rFonts w:ascii="Times New Roman" w:hAnsi="Times New Roman"/>
          <w:color w:val="000000"/>
        </w:rPr>
        <w:t>, следует отметить положительную работу учителя Слугиной Е.М. Учителю Фадеевой Л.Н.необходимо активизировать свою деятельность в данном направлении.</w:t>
      </w:r>
    </w:p>
    <w:p w:rsidR="007D5F9A" w:rsidRDefault="007D5F9A" w:rsidP="003B15FA">
      <w:pPr>
        <w:rPr>
          <w:rFonts w:ascii="Times New Roman" w:hAnsi="Times New Roman"/>
          <w:b/>
          <w:bCs/>
        </w:rPr>
      </w:pPr>
    </w:p>
    <w:p w:rsidR="007D5F9A" w:rsidRPr="000E47F2" w:rsidRDefault="007D5F9A" w:rsidP="003B15FA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14. </w:t>
      </w:r>
      <w:r w:rsidRPr="000E47F2">
        <w:rPr>
          <w:rFonts w:ascii="Times New Roman" w:hAnsi="Times New Roman"/>
          <w:b/>
          <w:bCs/>
        </w:rPr>
        <w:t>Сведения о профессиональных достижениях</w:t>
      </w:r>
      <w:r>
        <w:rPr>
          <w:rFonts w:ascii="Times New Roman" w:hAnsi="Times New Roman"/>
          <w:b/>
          <w:bCs/>
        </w:rPr>
        <w:t>.</w:t>
      </w:r>
    </w:p>
    <w:p w:rsidR="007D5F9A" w:rsidRPr="000E47F2" w:rsidRDefault="007D5F9A" w:rsidP="00C0063A">
      <w:pPr>
        <w:ind w:left="36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  <w:r w:rsidRPr="000E47F2">
        <w:rPr>
          <w:rFonts w:ascii="Times New Roman" w:hAnsi="Times New Roman"/>
          <w:b/>
        </w:rPr>
        <w:t>Выступления на ШМО, ММО.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"/>
        <w:gridCol w:w="4050"/>
        <w:gridCol w:w="3240"/>
        <w:gridCol w:w="1890"/>
      </w:tblGrid>
      <w:tr w:rsidR="007D5F9A" w:rsidRPr="000E47F2" w:rsidTr="00C0063A">
        <w:trPr>
          <w:trHeight w:val="432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4050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Тема </w:t>
            </w:r>
          </w:p>
        </w:tc>
        <w:tc>
          <w:tcPr>
            <w:tcW w:w="3240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 (ШМО, ММО )</w:t>
            </w:r>
          </w:p>
        </w:tc>
        <w:tc>
          <w:tcPr>
            <w:tcW w:w="1890" w:type="dxa"/>
          </w:tcPr>
          <w:p w:rsidR="007D5F9A" w:rsidRPr="000E47F2" w:rsidRDefault="007D5F9A" w:rsidP="00C0063A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7D5F9A" w:rsidRPr="000E47F2" w:rsidTr="00C0063A">
        <w:trPr>
          <w:trHeight w:val="455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4050" w:type="dxa"/>
          </w:tcPr>
          <w:p w:rsidR="007D5F9A" w:rsidRPr="000E47F2" w:rsidRDefault="007D5F9A" w:rsidP="000D2FE7">
            <w:pPr>
              <w:pStyle w:val="a"/>
            </w:pPr>
            <w:r w:rsidRPr="000E47F2">
              <w:t>Приемы и методы повышения мотивации на уроках английского языка</w:t>
            </w:r>
          </w:p>
        </w:tc>
        <w:tc>
          <w:tcPr>
            <w:tcW w:w="3240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ШМО</w:t>
            </w:r>
          </w:p>
        </w:tc>
        <w:tc>
          <w:tcPr>
            <w:tcW w:w="1890" w:type="dxa"/>
            <w:vMerge w:val="restart"/>
          </w:tcPr>
          <w:p w:rsidR="007D5F9A" w:rsidRPr="000E47F2" w:rsidRDefault="007D5F9A" w:rsidP="00C0063A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7D5F9A" w:rsidRPr="000E47F2" w:rsidRDefault="007D5F9A" w:rsidP="00C0063A">
            <w:pPr>
              <w:jc w:val="both"/>
              <w:rPr>
                <w:rFonts w:ascii="Times New Roman" w:hAnsi="Times New Roman"/>
              </w:rPr>
            </w:pPr>
          </w:p>
        </w:tc>
      </w:tr>
      <w:tr w:rsidR="007D5F9A" w:rsidRPr="000E47F2" w:rsidTr="00C0063A">
        <w:trPr>
          <w:trHeight w:val="455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4050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bCs/>
              </w:rPr>
              <w:t>Системно- деятельностный подход в преподавании английского языка в условиях реализации ФГОС</w:t>
            </w:r>
          </w:p>
        </w:tc>
        <w:tc>
          <w:tcPr>
            <w:tcW w:w="3240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ММО</w:t>
            </w:r>
          </w:p>
        </w:tc>
        <w:tc>
          <w:tcPr>
            <w:tcW w:w="1890" w:type="dxa"/>
            <w:vMerge/>
          </w:tcPr>
          <w:p w:rsidR="007D5F9A" w:rsidRPr="000E47F2" w:rsidRDefault="007D5F9A" w:rsidP="00C0063A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7D5F9A" w:rsidRPr="000E47F2" w:rsidTr="0081527E">
        <w:trPr>
          <w:trHeight w:val="752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</w:t>
            </w:r>
          </w:p>
        </w:tc>
        <w:tc>
          <w:tcPr>
            <w:tcW w:w="4050" w:type="dxa"/>
          </w:tcPr>
          <w:p w:rsidR="007D5F9A" w:rsidRPr="000E47F2" w:rsidRDefault="007D5F9A" w:rsidP="0081527E">
            <w:pPr>
              <w:suppressAutoHyphens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Новые технологии в преподавании английского языка  в  условиях реализации ФГОС</w:t>
            </w:r>
          </w:p>
        </w:tc>
        <w:tc>
          <w:tcPr>
            <w:tcW w:w="3240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ММО</w:t>
            </w:r>
          </w:p>
        </w:tc>
        <w:tc>
          <w:tcPr>
            <w:tcW w:w="1890" w:type="dxa"/>
            <w:vMerge w:val="restart"/>
          </w:tcPr>
          <w:p w:rsidR="007D5F9A" w:rsidRPr="000E47F2" w:rsidRDefault="007D5F9A" w:rsidP="0081527E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Л.Н.</w:t>
            </w:r>
          </w:p>
        </w:tc>
      </w:tr>
      <w:tr w:rsidR="007D5F9A" w:rsidRPr="000E47F2" w:rsidTr="00C0063A">
        <w:trPr>
          <w:trHeight w:val="455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</w:t>
            </w:r>
          </w:p>
        </w:tc>
        <w:tc>
          <w:tcPr>
            <w:tcW w:w="4050" w:type="dxa"/>
          </w:tcPr>
          <w:p w:rsidR="007D5F9A" w:rsidRPr="000E47F2" w:rsidRDefault="007D5F9A" w:rsidP="000D2FE7">
            <w:pPr>
              <w:rPr>
                <w:rFonts w:ascii="Times New Roman" w:hAnsi="Times New Roman"/>
                <w:bCs/>
              </w:rPr>
            </w:pPr>
            <w:r w:rsidRPr="000E47F2">
              <w:rPr>
                <w:rFonts w:ascii="Times New Roman" w:hAnsi="Times New Roman"/>
              </w:rPr>
              <w:t>Организация работы с учащимися  старших классов по подготовке к ГИА</w:t>
            </w:r>
          </w:p>
        </w:tc>
        <w:tc>
          <w:tcPr>
            <w:tcW w:w="3240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ШМО</w:t>
            </w:r>
          </w:p>
        </w:tc>
        <w:tc>
          <w:tcPr>
            <w:tcW w:w="1890" w:type="dxa"/>
            <w:vMerge/>
          </w:tcPr>
          <w:p w:rsidR="007D5F9A" w:rsidRPr="000E47F2" w:rsidRDefault="007D5F9A" w:rsidP="00C0063A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7D5F9A" w:rsidRPr="000E47F2" w:rsidTr="00F83B3A">
        <w:trPr>
          <w:trHeight w:val="855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</w:t>
            </w:r>
          </w:p>
        </w:tc>
        <w:tc>
          <w:tcPr>
            <w:tcW w:w="4050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lang w:eastAsia="en-US"/>
              </w:rPr>
              <w:t>Проектная деятельность в начальной школе в свете требований ФГОС» (из опыта работы</w:t>
            </w:r>
          </w:p>
        </w:tc>
        <w:tc>
          <w:tcPr>
            <w:tcW w:w="3240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ШМО</w:t>
            </w:r>
          </w:p>
        </w:tc>
        <w:tc>
          <w:tcPr>
            <w:tcW w:w="1890" w:type="dxa"/>
            <w:vMerge/>
          </w:tcPr>
          <w:p w:rsidR="007D5F9A" w:rsidRPr="000E47F2" w:rsidRDefault="007D5F9A" w:rsidP="00C0063A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</w:tbl>
    <w:p w:rsidR="007D5F9A" w:rsidRPr="000E47F2" w:rsidRDefault="007D5F9A" w:rsidP="003B15FA">
      <w:pPr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             </w:t>
      </w:r>
    </w:p>
    <w:p w:rsidR="007D5F9A" w:rsidRPr="000E47F2" w:rsidRDefault="007D5F9A" w:rsidP="003B15FA">
      <w:pPr>
        <w:jc w:val="both"/>
        <w:rPr>
          <w:rFonts w:ascii="Times New Roman" w:hAnsi="Times New Roman"/>
          <w:b/>
        </w:rPr>
      </w:pPr>
      <w:r w:rsidRPr="000E47F2">
        <w:rPr>
          <w:rFonts w:ascii="Times New Roman" w:hAnsi="Times New Roman"/>
        </w:rPr>
        <w:t xml:space="preserve">             </w:t>
      </w:r>
      <w:r w:rsidRPr="000E47F2">
        <w:rPr>
          <w:rFonts w:ascii="Times New Roman" w:hAnsi="Times New Roman"/>
          <w:b/>
        </w:rPr>
        <w:t>Выступления на конференциях.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"/>
        <w:gridCol w:w="3330"/>
        <w:gridCol w:w="2343"/>
        <w:gridCol w:w="2340"/>
        <w:gridCol w:w="1167"/>
      </w:tblGrid>
      <w:tr w:rsidR="007D5F9A" w:rsidRPr="000E47F2" w:rsidTr="006F4FDA">
        <w:trPr>
          <w:trHeight w:val="432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3330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Тема </w:t>
            </w:r>
          </w:p>
        </w:tc>
        <w:tc>
          <w:tcPr>
            <w:tcW w:w="2343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</w:t>
            </w:r>
          </w:p>
        </w:tc>
        <w:tc>
          <w:tcPr>
            <w:tcW w:w="2340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  Место  проведения</w:t>
            </w:r>
          </w:p>
        </w:tc>
        <w:tc>
          <w:tcPr>
            <w:tcW w:w="1167" w:type="dxa"/>
          </w:tcPr>
          <w:p w:rsidR="007D5F9A" w:rsidRPr="000E47F2" w:rsidRDefault="007D5F9A" w:rsidP="006F4FDA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7D5F9A" w:rsidRPr="000E47F2" w:rsidTr="006F4FDA">
        <w:trPr>
          <w:trHeight w:val="455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3330" w:type="dxa"/>
          </w:tcPr>
          <w:p w:rsidR="007D5F9A" w:rsidRPr="000E47F2" w:rsidRDefault="007D5F9A" w:rsidP="006F4FD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Организация исследовательской деятельности по английскому языку</w:t>
            </w:r>
          </w:p>
        </w:tc>
        <w:tc>
          <w:tcPr>
            <w:tcW w:w="2343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2340" w:type="dxa"/>
          </w:tcPr>
          <w:p w:rsidR="007D5F9A" w:rsidRPr="000E47F2" w:rsidRDefault="007D5F9A" w:rsidP="00D659A8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РТ, г. Ленногорск,</w:t>
            </w:r>
          </w:p>
          <w:p w:rsidR="007D5F9A" w:rsidRPr="000E47F2" w:rsidRDefault="007D5F9A" w:rsidP="00D659A8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МБОУ «СОШ №7», </w:t>
            </w:r>
          </w:p>
        </w:tc>
        <w:tc>
          <w:tcPr>
            <w:tcW w:w="1167" w:type="dxa"/>
          </w:tcPr>
          <w:p w:rsidR="007D5F9A" w:rsidRPr="000E47F2" w:rsidRDefault="007D5F9A" w:rsidP="00D659A8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D659A8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7D5F9A" w:rsidRPr="000E47F2" w:rsidRDefault="007D5F9A" w:rsidP="00D659A8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6F4FDA">
        <w:trPr>
          <w:trHeight w:val="455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3330" w:type="dxa"/>
          </w:tcPr>
          <w:p w:rsidR="007D5F9A" w:rsidRPr="000E47F2" w:rsidRDefault="007D5F9A" w:rsidP="002A33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Язык и культура. Проблемы современной коммуникации.</w:t>
            </w:r>
          </w:p>
        </w:tc>
        <w:tc>
          <w:tcPr>
            <w:tcW w:w="2343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2340" w:type="dxa"/>
          </w:tcPr>
          <w:p w:rsidR="007D5F9A" w:rsidRPr="000E47F2" w:rsidRDefault="007D5F9A" w:rsidP="000D2FE7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РТ, г. Ленногорск,</w:t>
            </w:r>
          </w:p>
          <w:p w:rsidR="007D5F9A" w:rsidRPr="000E47F2" w:rsidRDefault="007D5F9A" w:rsidP="000D2FE7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МБОУ «СОШ №7», </w:t>
            </w:r>
          </w:p>
        </w:tc>
        <w:tc>
          <w:tcPr>
            <w:tcW w:w="1167" w:type="dxa"/>
            <w:vMerge w:val="restart"/>
          </w:tcPr>
          <w:p w:rsidR="007D5F9A" w:rsidRPr="000E47F2" w:rsidRDefault="007D5F9A" w:rsidP="00D659A8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Л.Н.</w:t>
            </w:r>
          </w:p>
        </w:tc>
      </w:tr>
      <w:tr w:rsidR="007D5F9A" w:rsidRPr="000E47F2" w:rsidTr="006F4FDA">
        <w:trPr>
          <w:trHeight w:val="455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</w:t>
            </w:r>
          </w:p>
        </w:tc>
        <w:tc>
          <w:tcPr>
            <w:tcW w:w="3330" w:type="dxa"/>
          </w:tcPr>
          <w:p w:rsidR="007D5F9A" w:rsidRPr="000E47F2" w:rsidRDefault="007D5F9A" w:rsidP="002A33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«Эффективные методики преподавания иностранных языков» </w:t>
            </w:r>
          </w:p>
        </w:tc>
        <w:tc>
          <w:tcPr>
            <w:tcW w:w="2343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Всероссийская</w:t>
            </w:r>
          </w:p>
        </w:tc>
        <w:tc>
          <w:tcPr>
            <w:tcW w:w="2340" w:type="dxa"/>
          </w:tcPr>
          <w:p w:rsidR="007D5F9A" w:rsidRPr="000E47F2" w:rsidRDefault="007D5F9A" w:rsidP="00D659A8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инфоурок</w:t>
            </w:r>
          </w:p>
        </w:tc>
        <w:tc>
          <w:tcPr>
            <w:tcW w:w="1167" w:type="dxa"/>
            <w:vMerge/>
          </w:tcPr>
          <w:p w:rsidR="007D5F9A" w:rsidRPr="000E47F2" w:rsidRDefault="007D5F9A" w:rsidP="00D659A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0948B4">
        <w:trPr>
          <w:trHeight w:val="778"/>
        </w:trPr>
        <w:tc>
          <w:tcPr>
            <w:tcW w:w="44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</w:t>
            </w:r>
          </w:p>
        </w:tc>
        <w:tc>
          <w:tcPr>
            <w:tcW w:w="3330" w:type="dxa"/>
          </w:tcPr>
          <w:p w:rsidR="007D5F9A" w:rsidRPr="000E47F2" w:rsidRDefault="007D5F9A" w:rsidP="002A33ED">
            <w:pPr>
              <w:rPr>
                <w:rFonts w:ascii="Times New Roman" w:hAnsi="Times New Roman"/>
                <w:lang w:val="en-US"/>
              </w:rPr>
            </w:pPr>
            <w:r w:rsidRPr="000E47F2">
              <w:rPr>
                <w:rFonts w:ascii="Times New Roman" w:hAnsi="Times New Roman"/>
                <w:lang w:val="en-US"/>
              </w:rPr>
              <w:t>«A Simple Way to Understand and Teach Verbs and Tenses in English»</w:t>
            </w:r>
          </w:p>
        </w:tc>
        <w:tc>
          <w:tcPr>
            <w:tcW w:w="2343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  <w:lang w:val="en-US"/>
              </w:rPr>
            </w:pPr>
            <w:r w:rsidRPr="000E47F2">
              <w:rPr>
                <w:rFonts w:ascii="Times New Roman" w:hAnsi="Times New Roman"/>
              </w:rPr>
              <w:t>Всероссийская</w:t>
            </w:r>
          </w:p>
        </w:tc>
        <w:tc>
          <w:tcPr>
            <w:tcW w:w="2340" w:type="dxa"/>
          </w:tcPr>
          <w:p w:rsidR="007D5F9A" w:rsidRPr="000E47F2" w:rsidRDefault="007D5F9A" w:rsidP="00D659A8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0E47F2">
              <w:rPr>
                <w:rFonts w:ascii="Times New Roman" w:hAnsi="Times New Roman"/>
              </w:rPr>
              <w:t>инфоурок</w:t>
            </w:r>
          </w:p>
        </w:tc>
        <w:tc>
          <w:tcPr>
            <w:tcW w:w="1167" w:type="dxa"/>
            <w:vMerge/>
          </w:tcPr>
          <w:p w:rsidR="007D5F9A" w:rsidRPr="000E47F2" w:rsidRDefault="007D5F9A" w:rsidP="00D659A8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</w:tbl>
    <w:p w:rsidR="007D5F9A" w:rsidRPr="000E47F2" w:rsidRDefault="007D5F9A" w:rsidP="003B15FA">
      <w:pPr>
        <w:jc w:val="both"/>
        <w:rPr>
          <w:rFonts w:ascii="Times New Roman" w:hAnsi="Times New Roman"/>
        </w:rPr>
      </w:pPr>
    </w:p>
    <w:p w:rsidR="007D5F9A" w:rsidRDefault="007D5F9A" w:rsidP="003B15FA">
      <w:pPr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        </w:t>
      </w:r>
    </w:p>
    <w:p w:rsidR="007D5F9A" w:rsidRDefault="007D5F9A" w:rsidP="003B15FA">
      <w:pPr>
        <w:jc w:val="both"/>
        <w:rPr>
          <w:rFonts w:ascii="Times New Roman" w:hAnsi="Times New Roman"/>
        </w:rPr>
      </w:pPr>
    </w:p>
    <w:p w:rsidR="007D5F9A" w:rsidRDefault="007D5F9A" w:rsidP="003B15FA">
      <w:pPr>
        <w:jc w:val="both"/>
        <w:rPr>
          <w:rFonts w:ascii="Times New Roman" w:hAnsi="Times New Roman"/>
        </w:rPr>
      </w:pPr>
    </w:p>
    <w:p w:rsidR="007D5F9A" w:rsidRPr="005357C7" w:rsidRDefault="007D5F9A" w:rsidP="003B15FA">
      <w:pPr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</w:t>
      </w:r>
      <w:r w:rsidRPr="000E47F2">
        <w:rPr>
          <w:rFonts w:ascii="Times New Roman" w:hAnsi="Times New Roman"/>
          <w:b/>
        </w:rPr>
        <w:t>Выступления на семинарах.</w:t>
      </w:r>
    </w:p>
    <w:tbl>
      <w:tblPr>
        <w:tblpPr w:leftFromText="180" w:rightFromText="180" w:vertAnchor="text" w:horzAnchor="margin" w:tblpY="345"/>
        <w:tblW w:w="10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0"/>
        <w:gridCol w:w="1852"/>
        <w:gridCol w:w="3569"/>
        <w:gridCol w:w="2788"/>
        <w:gridCol w:w="2245"/>
      </w:tblGrid>
      <w:tr w:rsidR="007D5F9A" w:rsidRPr="000E47F2" w:rsidTr="000D2FE7">
        <w:trPr>
          <w:trHeight w:val="638"/>
        </w:trPr>
        <w:tc>
          <w:tcPr>
            <w:tcW w:w="480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1852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Ф.И.О.</w:t>
            </w:r>
          </w:p>
        </w:tc>
        <w:tc>
          <w:tcPr>
            <w:tcW w:w="3569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Наименование мероприятия, место проведения</w:t>
            </w:r>
          </w:p>
        </w:tc>
        <w:tc>
          <w:tcPr>
            <w:tcW w:w="2788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Уровень, дата</w:t>
            </w:r>
          </w:p>
        </w:tc>
        <w:tc>
          <w:tcPr>
            <w:tcW w:w="2245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Выход</w:t>
            </w:r>
          </w:p>
        </w:tc>
      </w:tr>
      <w:tr w:rsidR="007D5F9A" w:rsidRPr="000E47F2" w:rsidTr="000D2FE7">
        <w:trPr>
          <w:trHeight w:val="582"/>
        </w:trPr>
        <w:tc>
          <w:tcPr>
            <w:tcW w:w="480" w:type="dxa"/>
            <w:vMerge w:val="restart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7D5F9A" w:rsidRPr="000E47F2" w:rsidRDefault="007D5F9A" w:rsidP="000D2FE7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 w:val="restart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</w:tc>
        <w:tc>
          <w:tcPr>
            <w:tcW w:w="3569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семинар, МБОУ «СОШ №4.</w:t>
            </w:r>
          </w:p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г. Лениногорска» РТ</w:t>
            </w:r>
          </w:p>
        </w:tc>
        <w:tc>
          <w:tcPr>
            <w:tcW w:w="2788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зональный, 2018г</w:t>
            </w:r>
          </w:p>
        </w:tc>
        <w:tc>
          <w:tcPr>
            <w:tcW w:w="2245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выступление, мастер-класс</w:t>
            </w:r>
          </w:p>
        </w:tc>
      </w:tr>
      <w:tr w:rsidR="007D5F9A" w:rsidRPr="000E47F2" w:rsidTr="000D2FE7">
        <w:trPr>
          <w:trHeight w:val="146"/>
        </w:trPr>
        <w:tc>
          <w:tcPr>
            <w:tcW w:w="480" w:type="dxa"/>
            <w:vMerge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000000"/>
              </w:rPr>
              <w:t>семинар,</w:t>
            </w:r>
            <w:r w:rsidRPr="000E47F2">
              <w:rPr>
                <w:rFonts w:ascii="Times New Roman" w:hAnsi="Times New Roman"/>
              </w:rPr>
              <w:t xml:space="preserve"> МБОУ «СОШ №13.</w:t>
            </w:r>
          </w:p>
          <w:p w:rsidR="007D5F9A" w:rsidRPr="000E47F2" w:rsidRDefault="007D5F9A" w:rsidP="000D2FE7">
            <w:pPr>
              <w:spacing w:after="0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</w:rPr>
              <w:t>г. Лениногорска» РТ</w:t>
            </w:r>
          </w:p>
        </w:tc>
        <w:tc>
          <w:tcPr>
            <w:tcW w:w="2788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республиканский, 2018г</w:t>
            </w:r>
          </w:p>
        </w:tc>
        <w:tc>
          <w:tcPr>
            <w:tcW w:w="2245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выступление,  </w:t>
            </w:r>
          </w:p>
        </w:tc>
      </w:tr>
      <w:tr w:rsidR="007D5F9A" w:rsidRPr="000E47F2" w:rsidTr="000D2FE7">
        <w:trPr>
          <w:trHeight w:val="487"/>
        </w:trPr>
        <w:tc>
          <w:tcPr>
            <w:tcW w:w="480" w:type="dxa"/>
            <w:vMerge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7D5F9A" w:rsidRPr="000E47F2" w:rsidRDefault="007D5F9A" w:rsidP="00292F71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семинар, МБОУ «СОШ №4.</w:t>
            </w:r>
          </w:p>
          <w:p w:rsidR="007D5F9A" w:rsidRPr="000E47F2" w:rsidRDefault="007D5F9A" w:rsidP="00292F71">
            <w:pPr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</w:rPr>
              <w:t>г. Лениногорска» РТ</w:t>
            </w:r>
            <w:r w:rsidRPr="000E47F2">
              <w:rPr>
                <w:rFonts w:ascii="Times New Roman" w:hAnsi="Times New Roman"/>
                <w:lang w:eastAsia="en-US"/>
              </w:rPr>
              <w:t xml:space="preserve"> ,творческий отчет по завершению работы над методической темой</w:t>
            </w:r>
          </w:p>
        </w:tc>
        <w:tc>
          <w:tcPr>
            <w:tcW w:w="2788" w:type="dxa"/>
          </w:tcPr>
          <w:p w:rsidR="007D5F9A" w:rsidRPr="000E47F2" w:rsidRDefault="007D5F9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школьный,2019г</w:t>
            </w:r>
          </w:p>
        </w:tc>
        <w:tc>
          <w:tcPr>
            <w:tcW w:w="2245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  <w:r w:rsidRPr="000E47F2">
              <w:rPr>
                <w:rFonts w:ascii="Times New Roman" w:hAnsi="Times New Roman"/>
                <w:lang w:eastAsia="en-US"/>
              </w:rPr>
              <w:t>презентация по обобщению ППО,</w:t>
            </w:r>
            <w:r w:rsidRPr="000E47F2">
              <w:rPr>
                <w:rFonts w:ascii="Times New Roman" w:hAnsi="Times New Roman"/>
              </w:rPr>
              <w:t xml:space="preserve"> мастер-класс</w:t>
            </w:r>
          </w:p>
        </w:tc>
      </w:tr>
      <w:tr w:rsidR="007D5F9A" w:rsidRPr="000E47F2" w:rsidTr="000D2FE7">
        <w:trPr>
          <w:trHeight w:val="638"/>
        </w:trPr>
        <w:tc>
          <w:tcPr>
            <w:tcW w:w="480" w:type="dxa"/>
            <w:vMerge w:val="restart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1852" w:type="dxa"/>
            <w:vMerge w:val="restart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Слугина Е.М</w:t>
            </w:r>
          </w:p>
          <w:p w:rsidR="007D5F9A" w:rsidRPr="000E47F2" w:rsidRDefault="007D5F9A" w:rsidP="000D2FE7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7D5F9A" w:rsidRPr="000E47F2" w:rsidRDefault="007D5F9A" w:rsidP="000D2FE7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семинар, МБОУ «СОШ №4.</w:t>
            </w:r>
          </w:p>
          <w:p w:rsidR="007D5F9A" w:rsidRPr="000E47F2" w:rsidRDefault="007D5F9A" w:rsidP="000D2FE7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г. Лениногорска» РТ</w:t>
            </w:r>
            <w:r w:rsidRPr="000E47F2">
              <w:rPr>
                <w:rFonts w:ascii="Times New Roman" w:hAnsi="Times New Roman"/>
                <w:color w:val="000000"/>
              </w:rPr>
              <w:t xml:space="preserve"> «Повышение профессионального уровня у учителей английского языка в части подготовки обучающихся к итоговой аттестации»</w:t>
            </w:r>
          </w:p>
        </w:tc>
        <w:tc>
          <w:tcPr>
            <w:tcW w:w="2788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зональный, 2018г</w:t>
            </w:r>
          </w:p>
        </w:tc>
        <w:tc>
          <w:tcPr>
            <w:tcW w:w="2245" w:type="dxa"/>
          </w:tcPr>
          <w:p w:rsidR="007D5F9A" w:rsidRPr="000E47F2" w:rsidRDefault="007D5F9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выступление</w:t>
            </w:r>
          </w:p>
        </w:tc>
      </w:tr>
      <w:tr w:rsidR="007D5F9A" w:rsidRPr="000E47F2" w:rsidTr="000D2FE7">
        <w:trPr>
          <w:trHeight w:val="647"/>
        </w:trPr>
        <w:tc>
          <w:tcPr>
            <w:tcW w:w="480" w:type="dxa"/>
            <w:vMerge/>
          </w:tcPr>
          <w:p w:rsidR="007D5F9A" w:rsidRPr="000E47F2" w:rsidRDefault="007D5F9A" w:rsidP="00231E1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7D5F9A" w:rsidRPr="000E47F2" w:rsidRDefault="007D5F9A" w:rsidP="00231E11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7D5F9A" w:rsidRPr="000E47F2" w:rsidRDefault="007D5F9A" w:rsidP="00231E11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000000"/>
              </w:rPr>
              <w:t>семинар,</w:t>
            </w:r>
            <w:r w:rsidRPr="000E47F2">
              <w:rPr>
                <w:rFonts w:ascii="Times New Roman" w:hAnsi="Times New Roman"/>
              </w:rPr>
              <w:t xml:space="preserve"> МБОУ «СОШ №13.</w:t>
            </w:r>
          </w:p>
          <w:p w:rsidR="007D5F9A" w:rsidRPr="000E47F2" w:rsidRDefault="007D5F9A" w:rsidP="00231E11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г. Лениногорска» РТ</w:t>
            </w:r>
            <w:r w:rsidRPr="000E47F2">
              <w:rPr>
                <w:rFonts w:ascii="Times New Roman" w:hAnsi="Times New Roman"/>
                <w:color w:val="000000"/>
              </w:rPr>
              <w:t xml:space="preserve"> </w:t>
            </w:r>
            <w:r w:rsidRPr="000E47F2">
              <w:rPr>
                <w:rFonts w:ascii="Times New Roman" w:hAnsi="Times New Roman"/>
                <w:color w:val="000000"/>
                <w:lang w:val="en-US"/>
              </w:rPr>
              <w:t>My</w:t>
            </w:r>
            <w:r w:rsidRPr="000E47F2">
              <w:rPr>
                <w:rFonts w:ascii="Times New Roman" w:hAnsi="Times New Roman"/>
                <w:color w:val="000000"/>
              </w:rPr>
              <w:t xml:space="preserve"> </w:t>
            </w:r>
            <w:r w:rsidRPr="000E47F2">
              <w:rPr>
                <w:rFonts w:ascii="Times New Roman" w:hAnsi="Times New Roman"/>
                <w:color w:val="000000"/>
                <w:lang w:val="en-US"/>
              </w:rPr>
              <w:t>favorite</w:t>
            </w:r>
            <w:r w:rsidRPr="000E47F2">
              <w:rPr>
                <w:rFonts w:ascii="Times New Roman" w:hAnsi="Times New Roman"/>
                <w:color w:val="000000"/>
              </w:rPr>
              <w:t xml:space="preserve"> </w:t>
            </w:r>
            <w:r w:rsidRPr="000E47F2">
              <w:rPr>
                <w:rFonts w:ascii="Times New Roman" w:hAnsi="Times New Roman"/>
                <w:color w:val="000000"/>
                <w:lang w:val="en-US"/>
              </w:rPr>
              <w:t>letter</w:t>
            </w:r>
            <w:r w:rsidRPr="000E47F2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2788" w:type="dxa"/>
          </w:tcPr>
          <w:p w:rsidR="007D5F9A" w:rsidRPr="000E47F2" w:rsidRDefault="007D5F9A" w:rsidP="00231E11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республиканский, 2018г</w:t>
            </w:r>
          </w:p>
        </w:tc>
        <w:tc>
          <w:tcPr>
            <w:tcW w:w="2245" w:type="dxa"/>
          </w:tcPr>
          <w:p w:rsidR="007D5F9A" w:rsidRPr="000E47F2" w:rsidRDefault="007D5F9A" w:rsidP="00231E1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Выступление, внеклассное мероприятие</w:t>
            </w:r>
          </w:p>
        </w:tc>
      </w:tr>
      <w:tr w:rsidR="007D5F9A" w:rsidRPr="000E47F2" w:rsidTr="000D2FE7">
        <w:trPr>
          <w:trHeight w:val="522"/>
        </w:trPr>
        <w:tc>
          <w:tcPr>
            <w:tcW w:w="480" w:type="dxa"/>
            <w:vMerge/>
          </w:tcPr>
          <w:p w:rsidR="007D5F9A" w:rsidRPr="000E47F2" w:rsidRDefault="007D5F9A" w:rsidP="00231E1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7D5F9A" w:rsidRPr="000E47F2" w:rsidRDefault="007D5F9A" w:rsidP="00231E1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7D5F9A" w:rsidRPr="000E47F2" w:rsidRDefault="007D5F9A" w:rsidP="00292F71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семинар, МБОУ «СОШ №4.</w:t>
            </w:r>
          </w:p>
          <w:p w:rsidR="007D5F9A" w:rsidRPr="000E47F2" w:rsidRDefault="007D5F9A" w:rsidP="00292F71">
            <w:pPr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</w:rPr>
              <w:t>г. Лениногорска» РТ</w:t>
            </w:r>
            <w:r w:rsidRPr="000E47F2">
              <w:rPr>
                <w:rFonts w:ascii="Times New Roman" w:hAnsi="Times New Roman"/>
                <w:lang w:eastAsia="en-US"/>
              </w:rPr>
              <w:t xml:space="preserve"> ,творческий отчет по завершению работы над методической темой</w:t>
            </w:r>
          </w:p>
        </w:tc>
        <w:tc>
          <w:tcPr>
            <w:tcW w:w="2788" w:type="dxa"/>
          </w:tcPr>
          <w:p w:rsidR="007D5F9A" w:rsidRPr="000E47F2" w:rsidRDefault="007D5F9A" w:rsidP="00231E11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школьный,2019г</w:t>
            </w:r>
          </w:p>
        </w:tc>
        <w:tc>
          <w:tcPr>
            <w:tcW w:w="2245" w:type="dxa"/>
          </w:tcPr>
          <w:p w:rsidR="007D5F9A" w:rsidRPr="000E47F2" w:rsidRDefault="007D5F9A" w:rsidP="00231E11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открытый урок, </w:t>
            </w:r>
            <w:r w:rsidRPr="000E47F2">
              <w:rPr>
                <w:rFonts w:ascii="Times New Roman" w:hAnsi="Times New Roman"/>
                <w:lang w:eastAsia="en-US"/>
              </w:rPr>
              <w:t>презентация по обобщению ППО</w:t>
            </w:r>
          </w:p>
        </w:tc>
      </w:tr>
    </w:tbl>
    <w:p w:rsidR="007D5F9A" w:rsidRDefault="007D5F9A" w:rsidP="008A3C44">
      <w:pPr>
        <w:jc w:val="both"/>
        <w:rPr>
          <w:rFonts w:ascii="Times New Roman" w:hAnsi="Times New Roman"/>
        </w:rPr>
      </w:pPr>
    </w:p>
    <w:p w:rsidR="007D5F9A" w:rsidRPr="000E47F2" w:rsidRDefault="007D5F9A" w:rsidP="008A3C44">
      <w:pPr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  <w:b/>
        </w:rPr>
        <w:t>Методические публикации</w:t>
      </w:r>
      <w:r w:rsidRPr="000E47F2">
        <w:rPr>
          <w:rFonts w:ascii="Times New Roman" w:hAnsi="Times New Roman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3"/>
        <w:gridCol w:w="4795"/>
        <w:gridCol w:w="2787"/>
        <w:gridCol w:w="1003"/>
        <w:gridCol w:w="1006"/>
      </w:tblGrid>
      <w:tr w:rsidR="007D5F9A" w:rsidRPr="000E47F2" w:rsidTr="00161F33">
        <w:trPr>
          <w:trHeight w:val="432"/>
        </w:trPr>
        <w:tc>
          <w:tcPr>
            <w:tcW w:w="983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4795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                                           Тема </w:t>
            </w:r>
          </w:p>
        </w:tc>
        <w:tc>
          <w:tcPr>
            <w:tcW w:w="2787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  Где напечатана</w:t>
            </w:r>
          </w:p>
        </w:tc>
        <w:tc>
          <w:tcPr>
            <w:tcW w:w="1003" w:type="dxa"/>
          </w:tcPr>
          <w:p w:rsidR="007D5F9A" w:rsidRPr="000E47F2" w:rsidRDefault="007D5F9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1006" w:type="dxa"/>
          </w:tcPr>
          <w:p w:rsidR="007D5F9A" w:rsidRPr="000E47F2" w:rsidRDefault="007D5F9A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A85670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7D5F9A" w:rsidRPr="000E47F2" w:rsidTr="00161F33">
        <w:trPr>
          <w:trHeight w:val="455"/>
        </w:trPr>
        <w:tc>
          <w:tcPr>
            <w:tcW w:w="98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4795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000000"/>
              </w:rPr>
              <w:t>Современный урок английского языка на основе системно-деятельностного подхода (в условиях внедрения ФГОС ООО)</w:t>
            </w:r>
          </w:p>
        </w:tc>
        <w:tc>
          <w:tcPr>
            <w:tcW w:w="2787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000000"/>
              </w:rPr>
              <w:t>Адрес сайта: учительский.сайт/Слугина-Елена-Михайловна</w:t>
            </w:r>
          </w:p>
        </w:tc>
        <w:tc>
          <w:tcPr>
            <w:tcW w:w="100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2018</w:t>
            </w:r>
          </w:p>
        </w:tc>
        <w:tc>
          <w:tcPr>
            <w:tcW w:w="1006" w:type="dxa"/>
            <w:vMerge w:val="restart"/>
          </w:tcPr>
          <w:p w:rsidR="007D5F9A" w:rsidRPr="000E47F2" w:rsidRDefault="007D5F9A" w:rsidP="000D2FE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D5F9A" w:rsidRPr="000E47F2" w:rsidRDefault="007D5F9A" w:rsidP="000D2FE7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7D5F9A" w:rsidRPr="000E47F2" w:rsidRDefault="007D5F9A" w:rsidP="000D2FE7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161F33">
        <w:trPr>
          <w:trHeight w:val="596"/>
        </w:trPr>
        <w:tc>
          <w:tcPr>
            <w:tcW w:w="98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4795" w:type="dxa"/>
          </w:tcPr>
          <w:p w:rsidR="007D5F9A" w:rsidRPr="000E47F2" w:rsidRDefault="007D5F9A" w:rsidP="00D700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Программа подготовки учащихся к олимпиаде по английскому языку</w:t>
            </w:r>
          </w:p>
        </w:tc>
        <w:tc>
          <w:tcPr>
            <w:tcW w:w="2787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http://www.crp.online</w:t>
            </w:r>
          </w:p>
        </w:tc>
        <w:tc>
          <w:tcPr>
            <w:tcW w:w="100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2019</w:t>
            </w:r>
          </w:p>
        </w:tc>
        <w:tc>
          <w:tcPr>
            <w:tcW w:w="1006" w:type="dxa"/>
            <w:vMerge/>
          </w:tcPr>
          <w:p w:rsidR="007D5F9A" w:rsidRPr="000E47F2" w:rsidRDefault="007D5F9A" w:rsidP="00A85670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161F33">
        <w:trPr>
          <w:trHeight w:val="455"/>
        </w:trPr>
        <w:tc>
          <w:tcPr>
            <w:tcW w:w="98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</w:t>
            </w:r>
          </w:p>
        </w:tc>
        <w:tc>
          <w:tcPr>
            <w:tcW w:w="4795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Использование современных информационных технологий на уроках иностранного языка</w:t>
            </w:r>
          </w:p>
        </w:tc>
        <w:tc>
          <w:tcPr>
            <w:tcW w:w="2787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учительский.сайт/Слугина-Елена-Михайловна</w:t>
            </w:r>
          </w:p>
        </w:tc>
        <w:tc>
          <w:tcPr>
            <w:tcW w:w="100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2019</w:t>
            </w:r>
          </w:p>
        </w:tc>
        <w:tc>
          <w:tcPr>
            <w:tcW w:w="1006" w:type="dxa"/>
            <w:vMerge/>
          </w:tcPr>
          <w:p w:rsidR="007D5F9A" w:rsidRPr="000E47F2" w:rsidRDefault="007D5F9A" w:rsidP="00A85670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161F33">
        <w:trPr>
          <w:trHeight w:val="568"/>
        </w:trPr>
        <w:tc>
          <w:tcPr>
            <w:tcW w:w="983" w:type="dxa"/>
          </w:tcPr>
          <w:p w:rsidR="007D5F9A" w:rsidRPr="000E47F2" w:rsidRDefault="007D5F9A" w:rsidP="00071476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</w:t>
            </w:r>
          </w:p>
        </w:tc>
        <w:tc>
          <w:tcPr>
            <w:tcW w:w="4795" w:type="dxa"/>
          </w:tcPr>
          <w:p w:rsidR="007D5F9A" w:rsidRPr="000E47F2" w:rsidRDefault="007D5F9A" w:rsidP="00071476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Методический  материал «Технологическая карта урока» </w:t>
            </w:r>
          </w:p>
        </w:tc>
        <w:tc>
          <w:tcPr>
            <w:tcW w:w="2787" w:type="dxa"/>
          </w:tcPr>
          <w:p w:rsidR="007D5F9A" w:rsidRPr="000E47F2" w:rsidRDefault="007D5F9A" w:rsidP="00071476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сайт Академии развития творчества «Арт -талант»</w:t>
            </w:r>
          </w:p>
        </w:tc>
        <w:tc>
          <w:tcPr>
            <w:tcW w:w="1003" w:type="dxa"/>
          </w:tcPr>
          <w:p w:rsidR="007D5F9A" w:rsidRPr="000E47F2" w:rsidRDefault="007D5F9A" w:rsidP="00071476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2018</w:t>
            </w:r>
          </w:p>
        </w:tc>
        <w:tc>
          <w:tcPr>
            <w:tcW w:w="1006" w:type="dxa"/>
            <w:vMerge w:val="restart"/>
          </w:tcPr>
          <w:p w:rsidR="007D5F9A" w:rsidRPr="000E47F2" w:rsidRDefault="007D5F9A" w:rsidP="00071476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Л.Н.</w:t>
            </w:r>
          </w:p>
        </w:tc>
      </w:tr>
      <w:tr w:rsidR="007D5F9A" w:rsidRPr="000E47F2" w:rsidTr="00161F33">
        <w:trPr>
          <w:trHeight w:val="455"/>
        </w:trPr>
        <w:tc>
          <w:tcPr>
            <w:tcW w:w="98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</w:t>
            </w:r>
          </w:p>
        </w:tc>
        <w:tc>
          <w:tcPr>
            <w:tcW w:w="4795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</w:rPr>
              <w:t>Интерактивные технологии  на уроках русского языка и литературы</w:t>
            </w:r>
          </w:p>
        </w:tc>
        <w:tc>
          <w:tcPr>
            <w:tcW w:w="2787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  <w:lang w:val="tt-RU"/>
              </w:rPr>
              <w:t>О</w:t>
            </w:r>
            <w:r w:rsidRPr="000E47F2">
              <w:rPr>
                <w:rFonts w:ascii="Times New Roman" w:hAnsi="Times New Roman"/>
                <w:color w:val="000000"/>
              </w:rPr>
              <w:t>бразовательный интернет-сайт</w:t>
            </w:r>
            <w:r w:rsidRPr="000E47F2">
              <w:rPr>
                <w:rFonts w:ascii="Times New Roman" w:hAnsi="Times New Roman"/>
              </w:rPr>
              <w:t xml:space="preserve"> «htt</w:t>
            </w:r>
            <w:r w:rsidRPr="000E47F2">
              <w:rPr>
                <w:rFonts w:ascii="Times New Roman" w:hAnsi="Times New Roman"/>
                <w:lang w:val="en-US"/>
              </w:rPr>
              <w:t>ps</w:t>
            </w:r>
            <w:r w:rsidRPr="000E47F2">
              <w:rPr>
                <w:rFonts w:ascii="Times New Roman" w:hAnsi="Times New Roman"/>
              </w:rPr>
              <w:t>://»</w:t>
            </w:r>
            <w:r w:rsidRPr="000E47F2">
              <w:rPr>
                <w:rFonts w:ascii="Times New Roman" w:hAnsi="Times New Roman"/>
                <w:lang w:val="en-US"/>
              </w:rPr>
              <w:t>intolimp</w:t>
            </w:r>
            <w:r w:rsidRPr="000E47F2">
              <w:rPr>
                <w:rFonts w:ascii="Times New Roman" w:hAnsi="Times New Roman"/>
              </w:rPr>
              <w:t>.</w:t>
            </w:r>
            <w:r w:rsidRPr="000E47F2">
              <w:rPr>
                <w:rFonts w:ascii="Times New Roman" w:hAnsi="Times New Roman"/>
                <w:lang w:val="en-US"/>
              </w:rPr>
              <w:t>org</w:t>
            </w:r>
          </w:p>
        </w:tc>
        <w:tc>
          <w:tcPr>
            <w:tcW w:w="100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2018</w:t>
            </w:r>
          </w:p>
        </w:tc>
        <w:tc>
          <w:tcPr>
            <w:tcW w:w="1006" w:type="dxa"/>
            <w:vMerge/>
          </w:tcPr>
          <w:p w:rsidR="007D5F9A" w:rsidRPr="000E47F2" w:rsidRDefault="007D5F9A" w:rsidP="00A85670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161F33">
        <w:trPr>
          <w:trHeight w:val="1019"/>
        </w:trPr>
        <w:tc>
          <w:tcPr>
            <w:tcW w:w="98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6</w:t>
            </w:r>
          </w:p>
        </w:tc>
        <w:tc>
          <w:tcPr>
            <w:tcW w:w="4795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</w:rPr>
              <w:t xml:space="preserve">Нравственное воспитание  на уроках английского языка </w:t>
            </w:r>
          </w:p>
        </w:tc>
        <w:tc>
          <w:tcPr>
            <w:tcW w:w="2787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  <w:lang w:val="tt-RU"/>
              </w:rPr>
              <w:t>О</w:t>
            </w:r>
            <w:r w:rsidRPr="000E47F2">
              <w:rPr>
                <w:rFonts w:ascii="Times New Roman" w:hAnsi="Times New Roman"/>
                <w:color w:val="000000"/>
              </w:rPr>
              <w:t>бразовательный интернет-сайт для учителей</w:t>
            </w:r>
            <w:r w:rsidRPr="000E47F2">
              <w:rPr>
                <w:rFonts w:ascii="Times New Roman" w:hAnsi="Times New Roman"/>
              </w:rPr>
              <w:t xml:space="preserve"> «http://</w:t>
            </w:r>
            <w:r w:rsidRPr="000E47F2">
              <w:rPr>
                <w:rFonts w:ascii="Times New Roman" w:hAnsi="Times New Roman"/>
                <w:lang w:val="en-US"/>
              </w:rPr>
              <w:t>kopilkaurokov</w:t>
            </w:r>
            <w:r w:rsidRPr="000E47F2">
              <w:rPr>
                <w:rFonts w:ascii="Times New Roman" w:hAnsi="Times New Roman"/>
              </w:rPr>
              <w:t>.</w:t>
            </w:r>
            <w:r w:rsidRPr="000E47F2">
              <w:rPr>
                <w:rFonts w:ascii="Times New Roman" w:hAnsi="Times New Roman"/>
                <w:lang w:val="en-US"/>
              </w:rPr>
              <w:t>ru</w:t>
            </w:r>
            <w:r w:rsidRPr="000E47F2">
              <w:rPr>
                <w:rFonts w:ascii="Times New Roman" w:hAnsi="Times New Roman"/>
              </w:rPr>
              <w:t>»</w:t>
            </w:r>
          </w:p>
        </w:tc>
        <w:tc>
          <w:tcPr>
            <w:tcW w:w="1003" w:type="dxa"/>
          </w:tcPr>
          <w:p w:rsidR="007D5F9A" w:rsidRPr="000E47F2" w:rsidRDefault="007D5F9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2019</w:t>
            </w:r>
          </w:p>
        </w:tc>
        <w:tc>
          <w:tcPr>
            <w:tcW w:w="1006" w:type="dxa"/>
            <w:vMerge/>
          </w:tcPr>
          <w:p w:rsidR="007D5F9A" w:rsidRPr="000E47F2" w:rsidRDefault="007D5F9A" w:rsidP="00A85670">
            <w:pPr>
              <w:spacing w:line="240" w:lineRule="auto"/>
              <w:rPr>
                <w:rFonts w:ascii="Times New Roman" w:hAnsi="Times New Roman"/>
              </w:rPr>
            </w:pPr>
          </w:p>
        </w:tc>
      </w:tr>
    </w:tbl>
    <w:p w:rsidR="007D5F9A" w:rsidRPr="000E47F2" w:rsidRDefault="007D5F9A" w:rsidP="00D7006D">
      <w:pPr>
        <w:spacing w:line="240" w:lineRule="auto"/>
        <w:ind w:firstLine="709"/>
        <w:rPr>
          <w:rFonts w:ascii="Times New Roman" w:hAnsi="Times New Roman"/>
        </w:rPr>
      </w:pPr>
    </w:p>
    <w:p w:rsidR="007D5F9A" w:rsidRPr="000E47F2" w:rsidRDefault="007D5F9A" w:rsidP="00113272">
      <w:pPr>
        <w:spacing w:line="240" w:lineRule="auto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</w:t>
      </w:r>
      <w:r w:rsidRPr="000E47F2">
        <w:rPr>
          <w:rFonts w:ascii="Times New Roman" w:hAnsi="Times New Roman"/>
          <w:b/>
        </w:rPr>
        <w:t>Проведённые открытые  уроки, занятия, мероприятия.</w:t>
      </w:r>
    </w:p>
    <w:tbl>
      <w:tblPr>
        <w:tblW w:w="106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4"/>
        <w:gridCol w:w="3076"/>
        <w:gridCol w:w="3052"/>
        <w:gridCol w:w="2333"/>
        <w:gridCol w:w="1175"/>
      </w:tblGrid>
      <w:tr w:rsidR="007D5F9A" w:rsidRPr="000E47F2" w:rsidTr="003A18A1">
        <w:trPr>
          <w:trHeight w:val="488"/>
        </w:trPr>
        <w:tc>
          <w:tcPr>
            <w:tcW w:w="984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3076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Тема, класс</w:t>
            </w:r>
          </w:p>
        </w:tc>
        <w:tc>
          <w:tcPr>
            <w:tcW w:w="3052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</w:t>
            </w:r>
          </w:p>
        </w:tc>
        <w:tc>
          <w:tcPr>
            <w:tcW w:w="2333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  Дата проведения</w:t>
            </w:r>
          </w:p>
        </w:tc>
        <w:tc>
          <w:tcPr>
            <w:tcW w:w="1175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7D5F9A" w:rsidRPr="000E47F2" w:rsidTr="003A18A1">
        <w:trPr>
          <w:trHeight w:val="394"/>
        </w:trPr>
        <w:tc>
          <w:tcPr>
            <w:tcW w:w="984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3076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0E47F2">
              <w:rPr>
                <w:rFonts w:ascii="Times New Roman" w:hAnsi="Times New Roman"/>
                <w:color w:val="000000"/>
                <w:lang w:val="en-US"/>
              </w:rPr>
              <w:t>My favorite letter (</w:t>
            </w:r>
            <w:r w:rsidRPr="000E47F2">
              <w:rPr>
                <w:rFonts w:ascii="Times New Roman" w:hAnsi="Times New Roman"/>
                <w:color w:val="000000"/>
              </w:rPr>
              <w:t>выставка</w:t>
            </w:r>
            <w:r w:rsidRPr="000E47F2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r w:rsidRPr="000E47F2">
              <w:rPr>
                <w:rFonts w:ascii="Times New Roman" w:hAnsi="Times New Roman"/>
                <w:color w:val="000000"/>
              </w:rPr>
              <w:t>рисунков</w:t>
            </w:r>
            <w:r w:rsidRPr="000E47F2">
              <w:rPr>
                <w:rFonts w:ascii="Times New Roman" w:hAnsi="Times New Roman"/>
                <w:color w:val="000000"/>
                <w:lang w:val="en-US"/>
              </w:rPr>
              <w:t xml:space="preserve">), 2 </w:t>
            </w:r>
            <w:r w:rsidRPr="000E47F2">
              <w:rPr>
                <w:rFonts w:ascii="Times New Roman" w:hAnsi="Times New Roman"/>
                <w:color w:val="000000"/>
              </w:rPr>
              <w:t>класс</w:t>
            </w:r>
            <w:r w:rsidRPr="000E47F2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3052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ноябрь, 2018</w:t>
            </w:r>
          </w:p>
        </w:tc>
        <w:tc>
          <w:tcPr>
            <w:tcW w:w="1175" w:type="dxa"/>
            <w:vMerge w:val="restart"/>
          </w:tcPr>
          <w:p w:rsidR="007D5F9A" w:rsidRPr="000E47F2" w:rsidRDefault="007D5F9A" w:rsidP="008C66E7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3A18A1">
        <w:trPr>
          <w:trHeight w:val="939"/>
        </w:trPr>
        <w:tc>
          <w:tcPr>
            <w:tcW w:w="984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3076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At the Zoo (виртуальная выставка-экскурсия по Лондонскому зоопарку), 5 класс.</w:t>
            </w:r>
          </w:p>
        </w:tc>
        <w:tc>
          <w:tcPr>
            <w:tcW w:w="3052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январь, 2019</w:t>
            </w:r>
          </w:p>
        </w:tc>
        <w:tc>
          <w:tcPr>
            <w:tcW w:w="1175" w:type="dxa"/>
            <w:vMerge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3A18A1">
        <w:trPr>
          <w:trHeight w:val="514"/>
        </w:trPr>
        <w:tc>
          <w:tcPr>
            <w:tcW w:w="984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</w:t>
            </w:r>
          </w:p>
        </w:tc>
        <w:tc>
          <w:tcPr>
            <w:tcW w:w="3076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Music room (музыкальное мероприятие), 10 класс.</w:t>
            </w:r>
          </w:p>
        </w:tc>
        <w:tc>
          <w:tcPr>
            <w:tcW w:w="3052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март, 2019</w:t>
            </w:r>
          </w:p>
        </w:tc>
        <w:tc>
          <w:tcPr>
            <w:tcW w:w="1175" w:type="dxa"/>
            <w:vMerge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3A18A1">
        <w:trPr>
          <w:trHeight w:val="514"/>
        </w:trPr>
        <w:tc>
          <w:tcPr>
            <w:tcW w:w="984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</w:t>
            </w:r>
          </w:p>
        </w:tc>
        <w:tc>
          <w:tcPr>
            <w:tcW w:w="3076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  <w:color w:val="000000"/>
                <w:lang w:val="en-US"/>
              </w:rPr>
            </w:pPr>
            <w:r w:rsidRPr="000E47F2">
              <w:rPr>
                <w:rFonts w:ascii="Times New Roman" w:hAnsi="Times New Roman"/>
                <w:color w:val="000000"/>
                <w:lang w:val="en-US"/>
              </w:rPr>
              <w:t xml:space="preserve">«Who wants to be a millionaire?» </w:t>
            </w:r>
            <w:r w:rsidRPr="000E47F2">
              <w:rPr>
                <w:rFonts w:ascii="Times New Roman" w:hAnsi="Times New Roman"/>
                <w:color w:val="000000"/>
              </w:rPr>
              <w:t>(игра-викторина), 8 класс</w:t>
            </w:r>
          </w:p>
        </w:tc>
        <w:tc>
          <w:tcPr>
            <w:tcW w:w="3052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апрель, 2019</w:t>
            </w:r>
          </w:p>
        </w:tc>
        <w:tc>
          <w:tcPr>
            <w:tcW w:w="1175" w:type="dxa"/>
            <w:vMerge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3A18A1">
        <w:trPr>
          <w:trHeight w:val="514"/>
        </w:trPr>
        <w:tc>
          <w:tcPr>
            <w:tcW w:w="984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</w:t>
            </w:r>
          </w:p>
        </w:tc>
        <w:tc>
          <w:tcPr>
            <w:tcW w:w="3076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Формы глагола, 5 класс</w:t>
            </w:r>
          </w:p>
        </w:tc>
        <w:tc>
          <w:tcPr>
            <w:tcW w:w="3052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декабрь, 2018</w:t>
            </w:r>
          </w:p>
        </w:tc>
        <w:tc>
          <w:tcPr>
            <w:tcW w:w="1175" w:type="dxa"/>
            <w:vMerge w:val="restart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Л.Н.</w:t>
            </w:r>
          </w:p>
        </w:tc>
      </w:tr>
      <w:tr w:rsidR="007D5F9A" w:rsidRPr="000E47F2" w:rsidTr="003A18A1">
        <w:trPr>
          <w:trHeight w:val="514"/>
        </w:trPr>
        <w:tc>
          <w:tcPr>
            <w:tcW w:w="984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6</w:t>
            </w:r>
          </w:p>
        </w:tc>
        <w:tc>
          <w:tcPr>
            <w:tcW w:w="3076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Защита проектов «Мир моих увлечений». 4 класс</w:t>
            </w:r>
          </w:p>
        </w:tc>
        <w:tc>
          <w:tcPr>
            <w:tcW w:w="3052" w:type="dxa"/>
          </w:tcPr>
          <w:p w:rsidR="007D5F9A" w:rsidRPr="000E47F2" w:rsidRDefault="007D5F9A" w:rsidP="000D2FE7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январь, 2019</w:t>
            </w:r>
          </w:p>
        </w:tc>
        <w:tc>
          <w:tcPr>
            <w:tcW w:w="1175" w:type="dxa"/>
            <w:vMerge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7D5F9A" w:rsidRPr="000E47F2" w:rsidTr="003A18A1">
        <w:trPr>
          <w:trHeight w:val="514"/>
        </w:trPr>
        <w:tc>
          <w:tcPr>
            <w:tcW w:w="984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7</w:t>
            </w:r>
          </w:p>
        </w:tc>
        <w:tc>
          <w:tcPr>
            <w:tcW w:w="3076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Викторина «По странам и континентам», 6А,Б классы</w:t>
            </w:r>
          </w:p>
        </w:tc>
        <w:tc>
          <w:tcPr>
            <w:tcW w:w="3052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апрель, 2019</w:t>
            </w:r>
          </w:p>
        </w:tc>
        <w:tc>
          <w:tcPr>
            <w:tcW w:w="1175" w:type="dxa"/>
            <w:vMerge/>
          </w:tcPr>
          <w:p w:rsidR="007D5F9A" w:rsidRPr="000E47F2" w:rsidRDefault="007D5F9A" w:rsidP="00113272">
            <w:pPr>
              <w:spacing w:line="240" w:lineRule="auto"/>
              <w:rPr>
                <w:rFonts w:ascii="Times New Roman" w:hAnsi="Times New Roman"/>
              </w:rPr>
            </w:pPr>
          </w:p>
        </w:tc>
      </w:tr>
    </w:tbl>
    <w:p w:rsidR="007D5F9A" w:rsidRDefault="007D5F9A" w:rsidP="00176EBC">
      <w:pPr>
        <w:rPr>
          <w:rFonts w:ascii="Times New Roman" w:hAnsi="Times New Roman"/>
          <w:b/>
        </w:rPr>
      </w:pPr>
    </w:p>
    <w:p w:rsidR="007D5F9A" w:rsidRPr="000E47F2" w:rsidRDefault="007D5F9A" w:rsidP="00176EBC">
      <w:pPr>
        <w:rPr>
          <w:rFonts w:ascii="Times New Roman" w:hAnsi="Times New Roman"/>
        </w:rPr>
      </w:pPr>
      <w:r w:rsidRPr="000E47F2">
        <w:rPr>
          <w:rFonts w:ascii="Times New Roman" w:hAnsi="Times New Roman"/>
          <w:b/>
        </w:rPr>
        <w:t>Достижения учителей. Результаты участия в профессиональных конкурсах.</w:t>
      </w:r>
    </w:p>
    <w:tbl>
      <w:tblPr>
        <w:tblpPr w:leftFromText="180" w:rightFromText="180" w:vertAnchor="text" w:horzAnchor="margin" w:tblpY="168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3"/>
        <w:gridCol w:w="2090"/>
        <w:gridCol w:w="3728"/>
        <w:gridCol w:w="1917"/>
        <w:gridCol w:w="1442"/>
        <w:gridCol w:w="718"/>
      </w:tblGrid>
      <w:tr w:rsidR="007D5F9A" w:rsidRPr="000E47F2" w:rsidTr="00F578C0">
        <w:trPr>
          <w:trHeight w:val="477"/>
        </w:trPr>
        <w:tc>
          <w:tcPr>
            <w:tcW w:w="473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2090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Ф.И.О.</w:t>
            </w:r>
          </w:p>
        </w:tc>
        <w:tc>
          <w:tcPr>
            <w:tcW w:w="3728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Наименование конкурса</w:t>
            </w:r>
          </w:p>
        </w:tc>
        <w:tc>
          <w:tcPr>
            <w:tcW w:w="1917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1442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</w:t>
            </w:r>
          </w:p>
        </w:tc>
        <w:tc>
          <w:tcPr>
            <w:tcW w:w="718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год</w:t>
            </w:r>
          </w:p>
        </w:tc>
      </w:tr>
      <w:tr w:rsidR="007D5F9A" w:rsidRPr="000E47F2" w:rsidTr="00F578C0">
        <w:trPr>
          <w:trHeight w:val="477"/>
        </w:trPr>
        <w:tc>
          <w:tcPr>
            <w:tcW w:w="473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090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000000"/>
              </w:rPr>
              <w:t xml:space="preserve"> Слугина Е.М</w:t>
            </w:r>
          </w:p>
        </w:tc>
        <w:tc>
          <w:tcPr>
            <w:tcW w:w="3728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000000"/>
              </w:rPr>
              <w:t>Учитель здоровья России – 2017</w:t>
            </w:r>
          </w:p>
        </w:tc>
        <w:tc>
          <w:tcPr>
            <w:tcW w:w="1917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442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718" w:type="dxa"/>
          </w:tcPr>
          <w:p w:rsidR="007D5F9A" w:rsidRPr="000E47F2" w:rsidRDefault="007D5F9A" w:rsidP="00F578C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2017</w:t>
            </w:r>
          </w:p>
        </w:tc>
      </w:tr>
    </w:tbl>
    <w:p w:rsidR="007D5F9A" w:rsidRDefault="007D5F9A" w:rsidP="00B06284">
      <w:pPr>
        <w:tabs>
          <w:tab w:val="left" w:pos="1170"/>
        </w:tabs>
        <w:rPr>
          <w:rFonts w:ascii="Times New Roman" w:hAnsi="Times New Roman"/>
          <w:b/>
        </w:rPr>
      </w:pPr>
    </w:p>
    <w:p w:rsidR="007D5F9A" w:rsidRDefault="007D5F9A" w:rsidP="00426F74">
      <w:pPr>
        <w:tabs>
          <w:tab w:val="left" w:pos="1170"/>
        </w:tabs>
        <w:rPr>
          <w:rFonts w:ascii="Times New Roman" w:hAnsi="Times New Roman"/>
        </w:rPr>
      </w:pPr>
      <w:r w:rsidRPr="002240FD">
        <w:rPr>
          <w:rFonts w:ascii="Times New Roman" w:hAnsi="Times New Roman"/>
          <w:color w:val="000000"/>
          <w:shd w:val="clear" w:color="auto" w:fill="FFFFFF"/>
        </w:rPr>
        <w:t>В течение года проведен</w:t>
      </w:r>
      <w:r>
        <w:rPr>
          <w:rFonts w:ascii="Times New Roman" w:hAnsi="Times New Roman"/>
          <w:color w:val="000000"/>
          <w:shd w:val="clear" w:color="auto" w:fill="FFFFFF"/>
        </w:rPr>
        <w:t xml:space="preserve">ы семинары-практикумы </w:t>
      </w:r>
      <w:r w:rsidRPr="002240FD">
        <w:rPr>
          <w:rFonts w:ascii="Times New Roman" w:hAnsi="Times New Roman"/>
          <w:color w:val="000000"/>
          <w:shd w:val="clear" w:color="auto" w:fill="FFFFFF"/>
        </w:rPr>
        <w:t xml:space="preserve"> по следующим темам </w:t>
      </w:r>
      <w:r w:rsidRPr="002240FD">
        <w:rPr>
          <w:rFonts w:ascii="Times New Roman" w:hAnsi="Times New Roman"/>
        </w:rPr>
        <w:t xml:space="preserve"> «Создание образовательного пространства для самореализации уч</w:t>
      </w:r>
      <w:r>
        <w:rPr>
          <w:rFonts w:ascii="Times New Roman" w:hAnsi="Times New Roman"/>
        </w:rPr>
        <w:t>ителя и учащихся» (октябрь, 2018</w:t>
      </w:r>
      <w:r w:rsidRPr="002240FD">
        <w:rPr>
          <w:rFonts w:ascii="Times New Roman" w:hAnsi="Times New Roman"/>
        </w:rPr>
        <w:t xml:space="preserve">г), </w:t>
      </w:r>
      <w:r w:rsidRPr="002240FD">
        <w:rPr>
          <w:rFonts w:ascii="Times New Roman" w:hAnsi="Times New Roman"/>
          <w:color w:val="161908"/>
        </w:rPr>
        <w:t>«Инновационная деятельность на ур</w:t>
      </w:r>
      <w:r>
        <w:rPr>
          <w:rFonts w:ascii="Times New Roman" w:hAnsi="Times New Roman"/>
          <w:color w:val="161908"/>
        </w:rPr>
        <w:t>оках английского языка » (март, 2019</w:t>
      </w:r>
      <w:r w:rsidRPr="002240FD">
        <w:rPr>
          <w:rFonts w:ascii="Times New Roman" w:hAnsi="Times New Roman"/>
          <w:color w:val="161908"/>
        </w:rPr>
        <w:t>г).</w:t>
      </w:r>
      <w:r w:rsidRPr="002240FD">
        <w:rPr>
          <w:rFonts w:ascii="Times New Roman" w:hAnsi="Times New Roman"/>
        </w:rPr>
        <w:t xml:space="preserve">  Был  проведён круглый стол на тему «</w:t>
      </w:r>
      <w:r w:rsidRPr="002240FD">
        <w:rPr>
          <w:rFonts w:ascii="Times New Roman" w:hAnsi="Times New Roman"/>
          <w:color w:val="161908"/>
        </w:rPr>
        <w:t>Формирование  УДД</w:t>
      </w:r>
      <w:r w:rsidRPr="002240FD">
        <w:rPr>
          <w:rFonts w:ascii="Times New Roman" w:hAnsi="Times New Roman"/>
        </w:rPr>
        <w:t xml:space="preserve">  учащихся. Новы</w:t>
      </w:r>
      <w:r>
        <w:rPr>
          <w:rFonts w:ascii="Times New Roman" w:hAnsi="Times New Roman"/>
        </w:rPr>
        <w:t>е подходы в обучении на уроках английского языка» (апрель,2019г). Учителями проведены мастер-классы в 5А, 10 классах.</w:t>
      </w:r>
      <w:r w:rsidRPr="002240F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Такая работа</w:t>
      </w:r>
      <w:r w:rsidRPr="002240FD">
        <w:rPr>
          <w:rFonts w:ascii="Times New Roman" w:hAnsi="Times New Roman"/>
          <w:bCs/>
          <w:shd w:val="clear" w:color="auto" w:fill="FFFFFF"/>
        </w:rPr>
        <w:t xml:space="preserve"> помогает учителям</w:t>
      </w:r>
      <w:r w:rsidRPr="002240FD">
        <w:rPr>
          <w:rFonts w:ascii="Times New Roman" w:hAnsi="Times New Roman"/>
        </w:rPr>
        <w:t xml:space="preserve"> повышать  уровень  п</w:t>
      </w:r>
      <w:r>
        <w:rPr>
          <w:rFonts w:ascii="Times New Roman" w:hAnsi="Times New Roman"/>
        </w:rPr>
        <w:t xml:space="preserve">рофессионального мастерства, </w:t>
      </w:r>
      <w:r w:rsidRPr="002240FD">
        <w:rPr>
          <w:rFonts w:ascii="Times New Roman" w:hAnsi="Times New Roman"/>
        </w:rPr>
        <w:t xml:space="preserve"> активно участвовать в научно - практических конференциях и профессиональных конкурсах, семинарах-практикумах.</w:t>
      </w:r>
    </w:p>
    <w:p w:rsidR="007D5F9A" w:rsidRPr="000E47F2" w:rsidRDefault="007D5F9A" w:rsidP="00426F74">
      <w:pPr>
        <w:tabs>
          <w:tab w:val="left" w:pos="1170"/>
        </w:tabs>
        <w:rPr>
          <w:rFonts w:ascii="Times New Roman" w:hAnsi="Times New Roman"/>
        </w:rPr>
      </w:pPr>
      <w:r>
        <w:rPr>
          <w:rFonts w:ascii="Times New Roman" w:hAnsi="Times New Roman"/>
          <w:b/>
        </w:rPr>
        <w:t>15</w:t>
      </w:r>
      <w:r w:rsidRPr="000E47F2">
        <w:rPr>
          <w:rFonts w:ascii="Times New Roman" w:hAnsi="Times New Roman"/>
          <w:b/>
        </w:rPr>
        <w:t>.Использование материально-технической базы учебных кабинетов.</w:t>
      </w:r>
    </w:p>
    <w:p w:rsidR="007D5F9A" w:rsidRPr="000E47F2" w:rsidRDefault="007D5F9A" w:rsidP="00501063">
      <w:pPr>
        <w:spacing w:after="0" w:line="240" w:lineRule="auto"/>
        <w:rPr>
          <w:rFonts w:ascii="Times New Roman" w:hAnsi="Times New Roman"/>
          <w:i/>
        </w:rPr>
      </w:pPr>
      <w:r w:rsidRPr="000E47F2">
        <w:rPr>
          <w:rFonts w:ascii="Times New Roman" w:hAnsi="Times New Roman"/>
        </w:rPr>
        <w:t xml:space="preserve">В 2018-2019 учебном году учителя ШМО продолжили работу над совершенствованием кабинетной системы, пополнением творческой лаборатории. </w:t>
      </w:r>
      <w:r w:rsidRPr="000E47F2">
        <w:rPr>
          <w:rFonts w:ascii="Times New Roman" w:hAnsi="Times New Roman"/>
          <w:bCs/>
          <w:shd w:val="clear" w:color="auto" w:fill="FFFFFF"/>
        </w:rPr>
        <w:t>Формируется банк данных СD, DVD, аудио и видео кассет по всем предметам школьной программы. Кабинеты переоборудованы в соответствии с  современными требованиями, оснащены компьютерами, системами проектной демонстрационной работы, а также необходимыми средствами для интернет - деятельности. Все это помогает учителям, оказывает положительное воздействие на организацию учебных и внеклассных мероприятий, результативность обученности учащихся.</w:t>
      </w:r>
      <w:r w:rsidRPr="000E47F2">
        <w:rPr>
          <w:rFonts w:ascii="Times New Roman" w:hAnsi="Times New Roman"/>
        </w:rPr>
        <w:t xml:space="preserve"> Во всех учебных кабинетах  имеется необходимый материал для работы: дидактический материал, иллюстративный материал, тесты для индивидуальной работы, словари (толковые,  орфографические, лингвистические, фразеологические и др.), хрестоматии, справочники. </w:t>
      </w:r>
    </w:p>
    <w:p w:rsidR="007D5F9A" w:rsidRPr="000E47F2" w:rsidRDefault="007D5F9A" w:rsidP="00501063">
      <w:pPr>
        <w:spacing w:after="0" w:line="240" w:lineRule="auto"/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</w:t>
      </w:r>
    </w:p>
    <w:p w:rsidR="007D5F9A" w:rsidRPr="000E47F2" w:rsidRDefault="007D5F9A" w:rsidP="0050106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7D5F9A" w:rsidRDefault="007D5F9A" w:rsidP="0050106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7D5F9A" w:rsidRDefault="007D5F9A" w:rsidP="0050106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7D5F9A" w:rsidRPr="000E47F2" w:rsidRDefault="007D5F9A" w:rsidP="00501063">
      <w:pPr>
        <w:spacing w:after="0" w:line="240" w:lineRule="auto"/>
        <w:jc w:val="both"/>
        <w:rPr>
          <w:rFonts w:ascii="Times New Roman" w:hAnsi="Times New Roman"/>
          <w:b/>
        </w:rPr>
      </w:pPr>
      <w:r w:rsidRPr="000E47F2">
        <w:rPr>
          <w:rFonts w:ascii="Times New Roman" w:hAnsi="Times New Roman"/>
          <w:b/>
        </w:rPr>
        <w:t>Выводы:</w:t>
      </w:r>
    </w:p>
    <w:p w:rsidR="007D5F9A" w:rsidRPr="000E47F2" w:rsidRDefault="007D5F9A" w:rsidP="00501063">
      <w:pPr>
        <w:spacing w:after="0" w:line="240" w:lineRule="auto"/>
        <w:jc w:val="both"/>
        <w:rPr>
          <w:rFonts w:ascii="Times New Roman" w:hAnsi="Times New Roman"/>
        </w:rPr>
      </w:pPr>
    </w:p>
    <w:p w:rsidR="007D5F9A" w:rsidRPr="000E47F2" w:rsidRDefault="007D5F9A" w:rsidP="00501063">
      <w:pPr>
        <w:spacing w:after="0"/>
        <w:jc w:val="both"/>
        <w:rPr>
          <w:rStyle w:val="c3"/>
          <w:rFonts w:ascii="Times New Roman" w:hAnsi="Times New Roman"/>
        </w:rPr>
      </w:pPr>
      <w:r w:rsidRPr="000E47F2">
        <w:rPr>
          <w:rStyle w:val="c3"/>
          <w:rFonts w:ascii="Times New Roman" w:hAnsi="Times New Roman"/>
        </w:rPr>
        <w:t xml:space="preserve">Проанализировав состояние работы методического объединения учителей английского языка </w:t>
      </w:r>
    </w:p>
    <w:p w:rsidR="007D5F9A" w:rsidRPr="000E47F2" w:rsidRDefault="007D5F9A" w:rsidP="00501063">
      <w:pPr>
        <w:spacing w:after="0"/>
        <w:jc w:val="both"/>
        <w:rPr>
          <w:rFonts w:ascii="Times New Roman" w:hAnsi="Times New Roman"/>
          <w:b/>
          <w:i/>
        </w:rPr>
      </w:pPr>
      <w:r w:rsidRPr="000E47F2">
        <w:rPr>
          <w:rStyle w:val="c3"/>
          <w:rFonts w:ascii="Times New Roman" w:hAnsi="Times New Roman"/>
        </w:rPr>
        <w:t xml:space="preserve">за 2018-2019 учебный год, можно сделать следующий </w:t>
      </w:r>
      <w:r w:rsidRPr="000E47F2">
        <w:rPr>
          <w:rStyle w:val="c3"/>
          <w:rFonts w:ascii="Times New Roman" w:hAnsi="Times New Roman"/>
          <w:b/>
        </w:rPr>
        <w:t>вывод:</w:t>
      </w:r>
    </w:p>
    <w:p w:rsidR="007D5F9A" w:rsidRPr="000E47F2" w:rsidRDefault="007D5F9A" w:rsidP="00501063">
      <w:pPr>
        <w:spacing w:before="100" w:beforeAutospacing="1" w:after="100" w:afterAutospacing="1"/>
        <w:rPr>
          <w:rStyle w:val="c3"/>
          <w:rFonts w:ascii="Times New Roman" w:hAnsi="Times New Roman"/>
          <w:b/>
        </w:rPr>
      </w:pPr>
      <w:r w:rsidRPr="000E47F2">
        <w:rPr>
          <w:rStyle w:val="c3"/>
          <w:rFonts w:ascii="Times New Roman" w:hAnsi="Times New Roman"/>
        </w:rPr>
        <w:t xml:space="preserve">Работу учителей  английского языка   за 2018-2019 учебный год  признать </w:t>
      </w:r>
      <w:r w:rsidRPr="000E47F2">
        <w:rPr>
          <w:rStyle w:val="c3"/>
          <w:rFonts w:ascii="Times New Roman" w:hAnsi="Times New Roman"/>
          <w:b/>
        </w:rPr>
        <w:t>удовлетворительной.</w:t>
      </w:r>
    </w:p>
    <w:p w:rsidR="007D5F9A" w:rsidRDefault="007D5F9A" w:rsidP="00501063">
      <w:pPr>
        <w:tabs>
          <w:tab w:val="left" w:pos="1530"/>
        </w:tabs>
        <w:rPr>
          <w:rFonts w:ascii="Times New Roman" w:hAnsi="Times New Roman"/>
        </w:rPr>
      </w:pPr>
    </w:p>
    <w:p w:rsidR="007D5F9A" w:rsidRPr="000E47F2" w:rsidRDefault="007D5F9A" w:rsidP="00501063">
      <w:pPr>
        <w:tabs>
          <w:tab w:val="left" w:pos="1530"/>
        </w:tabs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Но в работе ШМО гуманитарного цикла существуют недостатки: </w:t>
      </w:r>
    </w:p>
    <w:p w:rsidR="007D5F9A" w:rsidRPr="000E47F2" w:rsidRDefault="007D5F9A" w:rsidP="00501063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0E47F2">
        <w:rPr>
          <w:sz w:val="22"/>
          <w:szCs w:val="22"/>
        </w:rPr>
        <w:t>-</w:t>
      </w:r>
      <w:r w:rsidRPr="000E47F2">
        <w:rPr>
          <w:rStyle w:val="c3"/>
          <w:bCs/>
          <w:sz w:val="22"/>
          <w:szCs w:val="22"/>
        </w:rPr>
        <w:t xml:space="preserve">недостаточно широко используются </w:t>
      </w:r>
      <w:r w:rsidRPr="000E47F2">
        <w:rPr>
          <w:sz w:val="22"/>
          <w:szCs w:val="22"/>
        </w:rPr>
        <w:t>инновационные методики в преподавании предмета в целях успешной реализации ФГОС ООО;</w:t>
      </w:r>
    </w:p>
    <w:p w:rsidR="007D5F9A" w:rsidRPr="000E47F2" w:rsidRDefault="007D5F9A" w:rsidP="00501063">
      <w:pPr>
        <w:pStyle w:val="c1"/>
        <w:spacing w:after="0" w:afterAutospacing="0"/>
        <w:jc w:val="both"/>
        <w:rPr>
          <w:rStyle w:val="c3"/>
          <w:bCs/>
          <w:sz w:val="22"/>
          <w:szCs w:val="22"/>
        </w:rPr>
      </w:pPr>
      <w:r w:rsidRPr="000E47F2">
        <w:rPr>
          <w:sz w:val="22"/>
          <w:szCs w:val="22"/>
        </w:rPr>
        <w:t>-не в системе  ведётся работа со  способными учащимися во внеурочное время;</w:t>
      </w:r>
    </w:p>
    <w:p w:rsidR="007D5F9A" w:rsidRPr="000E47F2" w:rsidRDefault="007D5F9A" w:rsidP="00501063">
      <w:pPr>
        <w:pStyle w:val="c1"/>
        <w:spacing w:before="0" w:beforeAutospacing="0" w:after="0" w:afterAutospacing="0" w:line="270" w:lineRule="atLeast"/>
        <w:jc w:val="both"/>
        <w:rPr>
          <w:sz w:val="22"/>
          <w:szCs w:val="22"/>
        </w:rPr>
      </w:pPr>
    </w:p>
    <w:p w:rsidR="007D5F9A" w:rsidRPr="000E47F2" w:rsidRDefault="007D5F9A" w:rsidP="00501063">
      <w:pPr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</w:t>
      </w:r>
    </w:p>
    <w:p w:rsidR="007D5F9A" w:rsidRPr="000E47F2" w:rsidRDefault="007D5F9A" w:rsidP="00501063">
      <w:pPr>
        <w:spacing w:after="0"/>
        <w:ind w:left="360"/>
        <w:jc w:val="both"/>
        <w:rPr>
          <w:rFonts w:ascii="Times New Roman" w:hAnsi="Times New Roman"/>
          <w:b/>
        </w:rPr>
      </w:pPr>
      <w:r w:rsidRPr="000E47F2">
        <w:rPr>
          <w:rFonts w:ascii="Times New Roman" w:hAnsi="Times New Roman"/>
          <w:b/>
        </w:rPr>
        <w:t>Задачи на 2019-2020 учебный год:</w:t>
      </w:r>
    </w:p>
    <w:p w:rsidR="007D5F9A" w:rsidRPr="000E47F2" w:rsidRDefault="007D5F9A" w:rsidP="00501063">
      <w:pPr>
        <w:spacing w:after="0"/>
        <w:ind w:left="360"/>
        <w:jc w:val="both"/>
        <w:rPr>
          <w:rFonts w:ascii="Times New Roman" w:hAnsi="Times New Roman"/>
          <w:b/>
        </w:rPr>
      </w:pPr>
    </w:p>
    <w:p w:rsidR="007D5F9A" w:rsidRPr="000E47F2" w:rsidRDefault="007D5F9A" w:rsidP="00501063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  <w:r w:rsidRPr="000E47F2">
        <w:rPr>
          <w:rStyle w:val="c3"/>
          <w:bCs/>
          <w:sz w:val="22"/>
          <w:szCs w:val="22"/>
        </w:rPr>
        <w:t>Исходя из вышесказанного,  на  2019-2020 учебный год  перед членами ШМО поставлены следующие</w:t>
      </w:r>
      <w:r w:rsidRPr="000E47F2">
        <w:rPr>
          <w:rStyle w:val="c3"/>
          <w:b/>
          <w:bCs/>
          <w:sz w:val="22"/>
          <w:szCs w:val="22"/>
        </w:rPr>
        <w:t xml:space="preserve"> задачи:</w:t>
      </w:r>
    </w:p>
    <w:p w:rsidR="007D5F9A" w:rsidRPr="000E47F2" w:rsidRDefault="007D5F9A" w:rsidP="00501063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p w:rsidR="007D5F9A" w:rsidRPr="000E47F2" w:rsidRDefault="007D5F9A" w:rsidP="00501063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0E47F2">
        <w:rPr>
          <w:rStyle w:val="c3"/>
          <w:bCs/>
          <w:sz w:val="22"/>
          <w:szCs w:val="22"/>
        </w:rPr>
        <w:t xml:space="preserve"> </w:t>
      </w:r>
      <w:r w:rsidRPr="000E47F2">
        <w:rPr>
          <w:sz w:val="22"/>
          <w:szCs w:val="22"/>
        </w:rPr>
        <w:t>1. Активизировать работу по повышению уровня квалификации и педагогического мастерства  посредством использования  в своей работе новаторского опыта учителей английского языка в целях успешной реализации ФГОС ООО.</w:t>
      </w:r>
    </w:p>
    <w:p w:rsidR="007D5F9A" w:rsidRPr="000E47F2" w:rsidRDefault="007D5F9A" w:rsidP="00501063">
      <w:pPr>
        <w:rPr>
          <w:rFonts w:ascii="Times New Roman" w:hAnsi="Times New Roman"/>
        </w:rPr>
      </w:pPr>
    </w:p>
    <w:p w:rsidR="007D5F9A" w:rsidRPr="000E47F2" w:rsidRDefault="007D5F9A" w:rsidP="00501063">
      <w:pPr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2. </w:t>
      </w:r>
      <w:r w:rsidRPr="000E47F2">
        <w:rPr>
          <w:rFonts w:ascii="Times New Roman" w:hAnsi="Times New Roman"/>
          <w:color w:val="333333"/>
          <w:shd w:val="clear" w:color="auto" w:fill="FFFFFF"/>
        </w:rPr>
        <w:t>Формирование ключевых образовательных компетенций обучающегося путём расширения школьной языковой среды и новых педагогических технологий.</w:t>
      </w:r>
    </w:p>
    <w:p w:rsidR="007D5F9A" w:rsidRPr="000E47F2" w:rsidRDefault="007D5F9A" w:rsidP="00501063">
      <w:pPr>
        <w:pStyle w:val="c4"/>
        <w:spacing w:before="0" w:beforeAutospacing="0" w:after="0" w:afterAutospacing="0" w:line="270" w:lineRule="atLeast"/>
        <w:rPr>
          <w:rStyle w:val="c3"/>
          <w:bCs/>
          <w:sz w:val="22"/>
          <w:szCs w:val="22"/>
        </w:rPr>
      </w:pPr>
    </w:p>
    <w:p w:rsidR="007D5F9A" w:rsidRPr="000E47F2" w:rsidRDefault="007D5F9A" w:rsidP="00501063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0E47F2">
        <w:rPr>
          <w:sz w:val="22"/>
          <w:szCs w:val="22"/>
        </w:rPr>
        <w:t>3.Создавать условия для проявления  творческих способностей учащихс</w:t>
      </w:r>
      <w:r>
        <w:rPr>
          <w:sz w:val="22"/>
          <w:szCs w:val="22"/>
        </w:rPr>
        <w:t>я на уроках во внеурочное время.</w:t>
      </w:r>
    </w:p>
    <w:p w:rsidR="007D5F9A" w:rsidRPr="000E47F2" w:rsidRDefault="007D5F9A" w:rsidP="00501063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                                                   </w:t>
      </w:r>
    </w:p>
    <w:p w:rsidR="007D5F9A" w:rsidRPr="000E47F2" w:rsidRDefault="007D5F9A" w:rsidP="00501063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7D5F9A" w:rsidRPr="000E47F2" w:rsidRDefault="007D5F9A" w:rsidP="00501063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7D5F9A" w:rsidRPr="000E47F2" w:rsidRDefault="007D5F9A" w:rsidP="00501063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                                                    Директор МБОУ «СОШ №4:   __________  /Гаврилов Ю.В./</w:t>
      </w:r>
    </w:p>
    <w:p w:rsidR="007D5F9A" w:rsidRPr="000E47F2" w:rsidRDefault="007D5F9A" w:rsidP="00501063">
      <w:pPr>
        <w:spacing w:after="0"/>
        <w:ind w:left="360"/>
        <w:jc w:val="both"/>
        <w:rPr>
          <w:rFonts w:ascii="Times New Roman" w:hAnsi="Times New Roman"/>
        </w:rPr>
      </w:pPr>
    </w:p>
    <w:p w:rsidR="007D5F9A" w:rsidRPr="000E47F2" w:rsidRDefault="007D5F9A" w:rsidP="00501063">
      <w:pPr>
        <w:spacing w:after="0"/>
        <w:ind w:left="360"/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                                             Руководитель ШМО: ___________ / Гришина Л.Н./</w:t>
      </w:r>
    </w:p>
    <w:p w:rsidR="007D5F9A" w:rsidRPr="000E47F2" w:rsidRDefault="007D5F9A" w:rsidP="00501063">
      <w:pPr>
        <w:tabs>
          <w:tab w:val="left" w:pos="900"/>
        </w:tabs>
        <w:spacing w:after="0"/>
        <w:rPr>
          <w:rFonts w:ascii="Times New Roman" w:hAnsi="Times New Roman"/>
        </w:rPr>
      </w:pPr>
    </w:p>
    <w:p w:rsidR="007D5F9A" w:rsidRPr="000E47F2" w:rsidRDefault="007D5F9A" w:rsidP="00501063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p w:rsidR="007D5F9A" w:rsidRPr="000E47F2" w:rsidRDefault="007D5F9A" w:rsidP="00501063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p w:rsidR="007D5F9A" w:rsidRPr="000E47F2" w:rsidRDefault="007D5F9A" w:rsidP="00365A2F">
      <w:pPr>
        <w:spacing w:after="0"/>
        <w:jc w:val="both"/>
        <w:rPr>
          <w:rFonts w:ascii="Times New Roman" w:hAnsi="Times New Roman"/>
          <w:b/>
        </w:rPr>
      </w:pPr>
    </w:p>
    <w:sectPr w:rsidR="007D5F9A" w:rsidRPr="000E47F2" w:rsidSect="004161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75F98"/>
    <w:multiLevelType w:val="hybridMultilevel"/>
    <w:tmpl w:val="FC2A8140"/>
    <w:lvl w:ilvl="0" w:tplc="56103378">
      <w:start w:val="1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3157"/>
    <w:rsid w:val="000046C1"/>
    <w:rsid w:val="00005EB0"/>
    <w:rsid w:val="00006CED"/>
    <w:rsid w:val="00006E9E"/>
    <w:rsid w:val="0001022E"/>
    <w:rsid w:val="0001053F"/>
    <w:rsid w:val="00010A46"/>
    <w:rsid w:val="00012E60"/>
    <w:rsid w:val="00012F49"/>
    <w:rsid w:val="0001573C"/>
    <w:rsid w:val="000158AE"/>
    <w:rsid w:val="00016704"/>
    <w:rsid w:val="000209F5"/>
    <w:rsid w:val="00020F03"/>
    <w:rsid w:val="000229CB"/>
    <w:rsid w:val="00023BAE"/>
    <w:rsid w:val="00031ADF"/>
    <w:rsid w:val="00031C2C"/>
    <w:rsid w:val="00031FEE"/>
    <w:rsid w:val="00032B8A"/>
    <w:rsid w:val="00032C5C"/>
    <w:rsid w:val="00040153"/>
    <w:rsid w:val="0004205B"/>
    <w:rsid w:val="00042716"/>
    <w:rsid w:val="0004291B"/>
    <w:rsid w:val="0004414E"/>
    <w:rsid w:val="00044698"/>
    <w:rsid w:val="0004591A"/>
    <w:rsid w:val="00046E6B"/>
    <w:rsid w:val="000476C7"/>
    <w:rsid w:val="000536E2"/>
    <w:rsid w:val="00053AE9"/>
    <w:rsid w:val="000560DC"/>
    <w:rsid w:val="00057414"/>
    <w:rsid w:val="00061AE0"/>
    <w:rsid w:val="00061D19"/>
    <w:rsid w:val="000620A2"/>
    <w:rsid w:val="00064D07"/>
    <w:rsid w:val="0006596E"/>
    <w:rsid w:val="00066691"/>
    <w:rsid w:val="00066DEF"/>
    <w:rsid w:val="00067EE6"/>
    <w:rsid w:val="00070FB8"/>
    <w:rsid w:val="00071476"/>
    <w:rsid w:val="00071C1B"/>
    <w:rsid w:val="00080139"/>
    <w:rsid w:val="00081D0C"/>
    <w:rsid w:val="0008235A"/>
    <w:rsid w:val="000852B6"/>
    <w:rsid w:val="00091FEC"/>
    <w:rsid w:val="000948B4"/>
    <w:rsid w:val="00094EC7"/>
    <w:rsid w:val="0009515C"/>
    <w:rsid w:val="00095FCE"/>
    <w:rsid w:val="000A0F38"/>
    <w:rsid w:val="000A157B"/>
    <w:rsid w:val="000A2C29"/>
    <w:rsid w:val="000A4077"/>
    <w:rsid w:val="000A5FE2"/>
    <w:rsid w:val="000A73D4"/>
    <w:rsid w:val="000B177F"/>
    <w:rsid w:val="000B1870"/>
    <w:rsid w:val="000B1FA1"/>
    <w:rsid w:val="000B2BA7"/>
    <w:rsid w:val="000B327B"/>
    <w:rsid w:val="000B3D61"/>
    <w:rsid w:val="000B751B"/>
    <w:rsid w:val="000C143D"/>
    <w:rsid w:val="000C1B85"/>
    <w:rsid w:val="000C2CBE"/>
    <w:rsid w:val="000C5882"/>
    <w:rsid w:val="000C6A63"/>
    <w:rsid w:val="000C6BD1"/>
    <w:rsid w:val="000C7944"/>
    <w:rsid w:val="000D2062"/>
    <w:rsid w:val="000D2B69"/>
    <w:rsid w:val="000D2CB0"/>
    <w:rsid w:val="000D2FE7"/>
    <w:rsid w:val="000D74CE"/>
    <w:rsid w:val="000D74E6"/>
    <w:rsid w:val="000D79DB"/>
    <w:rsid w:val="000E0F08"/>
    <w:rsid w:val="000E334F"/>
    <w:rsid w:val="000E47F2"/>
    <w:rsid w:val="000E4C73"/>
    <w:rsid w:val="000E5ACE"/>
    <w:rsid w:val="000E7B86"/>
    <w:rsid w:val="000F057D"/>
    <w:rsid w:val="000F074D"/>
    <w:rsid w:val="000F1EC6"/>
    <w:rsid w:val="000F36E4"/>
    <w:rsid w:val="0010106C"/>
    <w:rsid w:val="001013C3"/>
    <w:rsid w:val="001035FE"/>
    <w:rsid w:val="00106DDE"/>
    <w:rsid w:val="00112B21"/>
    <w:rsid w:val="00113272"/>
    <w:rsid w:val="001138B1"/>
    <w:rsid w:val="00113C37"/>
    <w:rsid w:val="00115212"/>
    <w:rsid w:val="00120690"/>
    <w:rsid w:val="00123817"/>
    <w:rsid w:val="00125B60"/>
    <w:rsid w:val="001261CC"/>
    <w:rsid w:val="00126FA9"/>
    <w:rsid w:val="00127EE2"/>
    <w:rsid w:val="0013051B"/>
    <w:rsid w:val="00130D70"/>
    <w:rsid w:val="001326E7"/>
    <w:rsid w:val="00134415"/>
    <w:rsid w:val="00134825"/>
    <w:rsid w:val="00135DE4"/>
    <w:rsid w:val="00135FA9"/>
    <w:rsid w:val="00136B94"/>
    <w:rsid w:val="0014063C"/>
    <w:rsid w:val="00142417"/>
    <w:rsid w:val="00142917"/>
    <w:rsid w:val="001430F7"/>
    <w:rsid w:val="001474A7"/>
    <w:rsid w:val="00150B61"/>
    <w:rsid w:val="00153BE4"/>
    <w:rsid w:val="00155E0E"/>
    <w:rsid w:val="00156180"/>
    <w:rsid w:val="00161F33"/>
    <w:rsid w:val="00164562"/>
    <w:rsid w:val="0016482B"/>
    <w:rsid w:val="00165D84"/>
    <w:rsid w:val="0017074F"/>
    <w:rsid w:val="00171729"/>
    <w:rsid w:val="0017174C"/>
    <w:rsid w:val="0017190B"/>
    <w:rsid w:val="00174F46"/>
    <w:rsid w:val="0017559A"/>
    <w:rsid w:val="001766F6"/>
    <w:rsid w:val="00176EBC"/>
    <w:rsid w:val="00177C1A"/>
    <w:rsid w:val="00180033"/>
    <w:rsid w:val="00180A81"/>
    <w:rsid w:val="00181AF4"/>
    <w:rsid w:val="0018318C"/>
    <w:rsid w:val="00187666"/>
    <w:rsid w:val="001902F5"/>
    <w:rsid w:val="00190E38"/>
    <w:rsid w:val="0019192C"/>
    <w:rsid w:val="00192AD7"/>
    <w:rsid w:val="001942A3"/>
    <w:rsid w:val="00194A18"/>
    <w:rsid w:val="00197B7B"/>
    <w:rsid w:val="001A0265"/>
    <w:rsid w:val="001A03DA"/>
    <w:rsid w:val="001A1EB0"/>
    <w:rsid w:val="001A4B96"/>
    <w:rsid w:val="001A531F"/>
    <w:rsid w:val="001B066B"/>
    <w:rsid w:val="001B16CE"/>
    <w:rsid w:val="001B2FBC"/>
    <w:rsid w:val="001B32A1"/>
    <w:rsid w:val="001B46DD"/>
    <w:rsid w:val="001B522A"/>
    <w:rsid w:val="001B5CC0"/>
    <w:rsid w:val="001B6C65"/>
    <w:rsid w:val="001B783B"/>
    <w:rsid w:val="001C0576"/>
    <w:rsid w:val="001C07B9"/>
    <w:rsid w:val="001C3C0F"/>
    <w:rsid w:val="001C71F2"/>
    <w:rsid w:val="001C7F69"/>
    <w:rsid w:val="001D069F"/>
    <w:rsid w:val="001D149F"/>
    <w:rsid w:val="001D2C64"/>
    <w:rsid w:val="001D2FFC"/>
    <w:rsid w:val="001D30FE"/>
    <w:rsid w:val="001D36C1"/>
    <w:rsid w:val="001D3DC5"/>
    <w:rsid w:val="001D7D2D"/>
    <w:rsid w:val="001E218F"/>
    <w:rsid w:val="001E2A6E"/>
    <w:rsid w:val="001E6BE9"/>
    <w:rsid w:val="001E705A"/>
    <w:rsid w:val="001F09F4"/>
    <w:rsid w:val="001F0AD5"/>
    <w:rsid w:val="001F1364"/>
    <w:rsid w:val="001F1396"/>
    <w:rsid w:val="001F3261"/>
    <w:rsid w:val="001F39B4"/>
    <w:rsid w:val="001F3C20"/>
    <w:rsid w:val="001F44D2"/>
    <w:rsid w:val="002009E9"/>
    <w:rsid w:val="00200DDF"/>
    <w:rsid w:val="002035D3"/>
    <w:rsid w:val="002068F2"/>
    <w:rsid w:val="002077EE"/>
    <w:rsid w:val="00207ECF"/>
    <w:rsid w:val="00210745"/>
    <w:rsid w:val="0021140C"/>
    <w:rsid w:val="002119E8"/>
    <w:rsid w:val="00212764"/>
    <w:rsid w:val="00212A86"/>
    <w:rsid w:val="00213D94"/>
    <w:rsid w:val="002140F6"/>
    <w:rsid w:val="00216ACB"/>
    <w:rsid w:val="0022072E"/>
    <w:rsid w:val="00223097"/>
    <w:rsid w:val="002240FD"/>
    <w:rsid w:val="002242F8"/>
    <w:rsid w:val="00226690"/>
    <w:rsid w:val="00227C49"/>
    <w:rsid w:val="00231E11"/>
    <w:rsid w:val="00232DCD"/>
    <w:rsid w:val="00234EE5"/>
    <w:rsid w:val="00235595"/>
    <w:rsid w:val="00236916"/>
    <w:rsid w:val="00240CE9"/>
    <w:rsid w:val="002411B6"/>
    <w:rsid w:val="002428E3"/>
    <w:rsid w:val="00244318"/>
    <w:rsid w:val="00244C6C"/>
    <w:rsid w:val="00244D0E"/>
    <w:rsid w:val="00245B3A"/>
    <w:rsid w:val="00246CA5"/>
    <w:rsid w:val="00247A9E"/>
    <w:rsid w:val="00252024"/>
    <w:rsid w:val="002520DE"/>
    <w:rsid w:val="00253173"/>
    <w:rsid w:val="00253D21"/>
    <w:rsid w:val="0025422F"/>
    <w:rsid w:val="00255875"/>
    <w:rsid w:val="0025588B"/>
    <w:rsid w:val="00255B20"/>
    <w:rsid w:val="00265DCB"/>
    <w:rsid w:val="00265DD3"/>
    <w:rsid w:val="002717EA"/>
    <w:rsid w:val="0027497A"/>
    <w:rsid w:val="002758A4"/>
    <w:rsid w:val="002777E1"/>
    <w:rsid w:val="00280288"/>
    <w:rsid w:val="00280EA8"/>
    <w:rsid w:val="002831BE"/>
    <w:rsid w:val="00284593"/>
    <w:rsid w:val="002868C5"/>
    <w:rsid w:val="0028751E"/>
    <w:rsid w:val="00292F71"/>
    <w:rsid w:val="0029326C"/>
    <w:rsid w:val="002936DA"/>
    <w:rsid w:val="002958EE"/>
    <w:rsid w:val="00296D9B"/>
    <w:rsid w:val="002A1BF5"/>
    <w:rsid w:val="002A33ED"/>
    <w:rsid w:val="002A3490"/>
    <w:rsid w:val="002A3DB1"/>
    <w:rsid w:val="002A5370"/>
    <w:rsid w:val="002B0E41"/>
    <w:rsid w:val="002B4869"/>
    <w:rsid w:val="002C0CB6"/>
    <w:rsid w:val="002C1257"/>
    <w:rsid w:val="002C1C14"/>
    <w:rsid w:val="002C27D9"/>
    <w:rsid w:val="002C383D"/>
    <w:rsid w:val="002C4C19"/>
    <w:rsid w:val="002C4EC1"/>
    <w:rsid w:val="002C577C"/>
    <w:rsid w:val="002D0132"/>
    <w:rsid w:val="002D08D1"/>
    <w:rsid w:val="002D0952"/>
    <w:rsid w:val="002D09F2"/>
    <w:rsid w:val="002D15C7"/>
    <w:rsid w:val="002D308C"/>
    <w:rsid w:val="002D42D1"/>
    <w:rsid w:val="002D7912"/>
    <w:rsid w:val="002E0324"/>
    <w:rsid w:val="002E1A12"/>
    <w:rsid w:val="002E2B83"/>
    <w:rsid w:val="002E32FE"/>
    <w:rsid w:val="002E55D8"/>
    <w:rsid w:val="002E6495"/>
    <w:rsid w:val="002E7687"/>
    <w:rsid w:val="002F097A"/>
    <w:rsid w:val="002F30F0"/>
    <w:rsid w:val="002F797B"/>
    <w:rsid w:val="0030134F"/>
    <w:rsid w:val="00303075"/>
    <w:rsid w:val="0030334A"/>
    <w:rsid w:val="00304233"/>
    <w:rsid w:val="0031081D"/>
    <w:rsid w:val="00310C5F"/>
    <w:rsid w:val="00311127"/>
    <w:rsid w:val="00314FAE"/>
    <w:rsid w:val="00315835"/>
    <w:rsid w:val="00320E1F"/>
    <w:rsid w:val="003216D4"/>
    <w:rsid w:val="003217F7"/>
    <w:rsid w:val="00321ED5"/>
    <w:rsid w:val="003220F8"/>
    <w:rsid w:val="003234E5"/>
    <w:rsid w:val="00323DB6"/>
    <w:rsid w:val="00330186"/>
    <w:rsid w:val="003312EE"/>
    <w:rsid w:val="00332C03"/>
    <w:rsid w:val="00333805"/>
    <w:rsid w:val="00334F94"/>
    <w:rsid w:val="00337444"/>
    <w:rsid w:val="00337A74"/>
    <w:rsid w:val="00337FC2"/>
    <w:rsid w:val="003414B9"/>
    <w:rsid w:val="00341A3A"/>
    <w:rsid w:val="00342B0F"/>
    <w:rsid w:val="003470E4"/>
    <w:rsid w:val="00352155"/>
    <w:rsid w:val="00354F28"/>
    <w:rsid w:val="00356CFF"/>
    <w:rsid w:val="00357E60"/>
    <w:rsid w:val="00361940"/>
    <w:rsid w:val="00363C07"/>
    <w:rsid w:val="00365A2F"/>
    <w:rsid w:val="00366AE3"/>
    <w:rsid w:val="00367762"/>
    <w:rsid w:val="00370404"/>
    <w:rsid w:val="00370B62"/>
    <w:rsid w:val="00371E75"/>
    <w:rsid w:val="00372637"/>
    <w:rsid w:val="00372A09"/>
    <w:rsid w:val="00374ED0"/>
    <w:rsid w:val="00374F81"/>
    <w:rsid w:val="00375BD7"/>
    <w:rsid w:val="00384021"/>
    <w:rsid w:val="00384D10"/>
    <w:rsid w:val="003851B0"/>
    <w:rsid w:val="003857AE"/>
    <w:rsid w:val="003900CE"/>
    <w:rsid w:val="003912CF"/>
    <w:rsid w:val="00391322"/>
    <w:rsid w:val="0039285F"/>
    <w:rsid w:val="003938CE"/>
    <w:rsid w:val="00393975"/>
    <w:rsid w:val="003957D6"/>
    <w:rsid w:val="00395D6A"/>
    <w:rsid w:val="0039617A"/>
    <w:rsid w:val="003977AD"/>
    <w:rsid w:val="003A045D"/>
    <w:rsid w:val="003A18A1"/>
    <w:rsid w:val="003A1FD1"/>
    <w:rsid w:val="003A5A52"/>
    <w:rsid w:val="003B1077"/>
    <w:rsid w:val="003B15FA"/>
    <w:rsid w:val="003B5417"/>
    <w:rsid w:val="003C011F"/>
    <w:rsid w:val="003C076F"/>
    <w:rsid w:val="003C28EA"/>
    <w:rsid w:val="003C4B34"/>
    <w:rsid w:val="003C6C61"/>
    <w:rsid w:val="003C6F88"/>
    <w:rsid w:val="003C77FF"/>
    <w:rsid w:val="003D2218"/>
    <w:rsid w:val="003D5AD5"/>
    <w:rsid w:val="003D6477"/>
    <w:rsid w:val="003D6CD2"/>
    <w:rsid w:val="003D7101"/>
    <w:rsid w:val="003D7D0F"/>
    <w:rsid w:val="003E0026"/>
    <w:rsid w:val="003E06D1"/>
    <w:rsid w:val="003E2AC4"/>
    <w:rsid w:val="003E2E77"/>
    <w:rsid w:val="003E40C7"/>
    <w:rsid w:val="003E61FE"/>
    <w:rsid w:val="003E6B2E"/>
    <w:rsid w:val="003F07EB"/>
    <w:rsid w:val="003F1045"/>
    <w:rsid w:val="003F29DA"/>
    <w:rsid w:val="003F29E0"/>
    <w:rsid w:val="003F3966"/>
    <w:rsid w:val="00400D49"/>
    <w:rsid w:val="00403502"/>
    <w:rsid w:val="00404947"/>
    <w:rsid w:val="004062D5"/>
    <w:rsid w:val="004105C3"/>
    <w:rsid w:val="0041071B"/>
    <w:rsid w:val="004114FA"/>
    <w:rsid w:val="00413469"/>
    <w:rsid w:val="004139D4"/>
    <w:rsid w:val="00413E7C"/>
    <w:rsid w:val="0041432A"/>
    <w:rsid w:val="004151E6"/>
    <w:rsid w:val="004161BC"/>
    <w:rsid w:val="00416D0C"/>
    <w:rsid w:val="00420B14"/>
    <w:rsid w:val="0042202E"/>
    <w:rsid w:val="00422780"/>
    <w:rsid w:val="00422F70"/>
    <w:rsid w:val="0042368D"/>
    <w:rsid w:val="00424338"/>
    <w:rsid w:val="00426DF6"/>
    <w:rsid w:val="00426F74"/>
    <w:rsid w:val="0043274E"/>
    <w:rsid w:val="004346A0"/>
    <w:rsid w:val="00436089"/>
    <w:rsid w:val="004373C8"/>
    <w:rsid w:val="004426A6"/>
    <w:rsid w:val="00444B4B"/>
    <w:rsid w:val="00444D12"/>
    <w:rsid w:val="00445ADD"/>
    <w:rsid w:val="00447DA4"/>
    <w:rsid w:val="004515A1"/>
    <w:rsid w:val="00453176"/>
    <w:rsid w:val="00453C9D"/>
    <w:rsid w:val="00455FA0"/>
    <w:rsid w:val="0045667D"/>
    <w:rsid w:val="0045672C"/>
    <w:rsid w:val="00457766"/>
    <w:rsid w:val="00457831"/>
    <w:rsid w:val="00460042"/>
    <w:rsid w:val="00460085"/>
    <w:rsid w:val="00460CB8"/>
    <w:rsid w:val="0046185C"/>
    <w:rsid w:val="00461EF9"/>
    <w:rsid w:val="00464654"/>
    <w:rsid w:val="004648B0"/>
    <w:rsid w:val="004650E0"/>
    <w:rsid w:val="00465441"/>
    <w:rsid w:val="00466D8B"/>
    <w:rsid w:val="00470F23"/>
    <w:rsid w:val="004713EA"/>
    <w:rsid w:val="004725C6"/>
    <w:rsid w:val="00474AEC"/>
    <w:rsid w:val="004779D8"/>
    <w:rsid w:val="0048215E"/>
    <w:rsid w:val="00482B42"/>
    <w:rsid w:val="004834A8"/>
    <w:rsid w:val="00483AE2"/>
    <w:rsid w:val="00485019"/>
    <w:rsid w:val="00486725"/>
    <w:rsid w:val="004871B2"/>
    <w:rsid w:val="004919B8"/>
    <w:rsid w:val="00492CB5"/>
    <w:rsid w:val="004946D9"/>
    <w:rsid w:val="004961E2"/>
    <w:rsid w:val="004A0CC9"/>
    <w:rsid w:val="004A236A"/>
    <w:rsid w:val="004A264E"/>
    <w:rsid w:val="004A2CB8"/>
    <w:rsid w:val="004A3641"/>
    <w:rsid w:val="004A39A1"/>
    <w:rsid w:val="004A5E81"/>
    <w:rsid w:val="004A6A55"/>
    <w:rsid w:val="004A7CF9"/>
    <w:rsid w:val="004B5E44"/>
    <w:rsid w:val="004B6C90"/>
    <w:rsid w:val="004B7AEB"/>
    <w:rsid w:val="004C020C"/>
    <w:rsid w:val="004C0C48"/>
    <w:rsid w:val="004C1EE8"/>
    <w:rsid w:val="004C30C5"/>
    <w:rsid w:val="004C4C50"/>
    <w:rsid w:val="004C4EE4"/>
    <w:rsid w:val="004C6345"/>
    <w:rsid w:val="004C78C7"/>
    <w:rsid w:val="004C7EAC"/>
    <w:rsid w:val="004D099E"/>
    <w:rsid w:val="004D0B20"/>
    <w:rsid w:val="004D26A4"/>
    <w:rsid w:val="004D4308"/>
    <w:rsid w:val="004D6162"/>
    <w:rsid w:val="004D75C0"/>
    <w:rsid w:val="004D75CF"/>
    <w:rsid w:val="004E02D7"/>
    <w:rsid w:val="004E2B93"/>
    <w:rsid w:val="004F10C3"/>
    <w:rsid w:val="004F24DF"/>
    <w:rsid w:val="004F46DA"/>
    <w:rsid w:val="004F5AC5"/>
    <w:rsid w:val="004F770A"/>
    <w:rsid w:val="00501063"/>
    <w:rsid w:val="00503CAB"/>
    <w:rsid w:val="005110F0"/>
    <w:rsid w:val="00511324"/>
    <w:rsid w:val="00511440"/>
    <w:rsid w:val="00511BB2"/>
    <w:rsid w:val="00514CB1"/>
    <w:rsid w:val="00515477"/>
    <w:rsid w:val="005157AC"/>
    <w:rsid w:val="00517628"/>
    <w:rsid w:val="00520B4A"/>
    <w:rsid w:val="00522B34"/>
    <w:rsid w:val="0052356E"/>
    <w:rsid w:val="00524435"/>
    <w:rsid w:val="005268EB"/>
    <w:rsid w:val="005315F0"/>
    <w:rsid w:val="00531DC2"/>
    <w:rsid w:val="0053231D"/>
    <w:rsid w:val="005333B6"/>
    <w:rsid w:val="00533B00"/>
    <w:rsid w:val="00533B97"/>
    <w:rsid w:val="005357C7"/>
    <w:rsid w:val="005373AB"/>
    <w:rsid w:val="0054072F"/>
    <w:rsid w:val="005420D6"/>
    <w:rsid w:val="005509DB"/>
    <w:rsid w:val="00551271"/>
    <w:rsid w:val="00552D5E"/>
    <w:rsid w:val="00553C45"/>
    <w:rsid w:val="00554CD8"/>
    <w:rsid w:val="00555039"/>
    <w:rsid w:val="005550D1"/>
    <w:rsid w:val="00555811"/>
    <w:rsid w:val="0055657C"/>
    <w:rsid w:val="00556E53"/>
    <w:rsid w:val="005578EB"/>
    <w:rsid w:val="00557C28"/>
    <w:rsid w:val="005616A9"/>
    <w:rsid w:val="00561EF0"/>
    <w:rsid w:val="00563D45"/>
    <w:rsid w:val="00563EA0"/>
    <w:rsid w:val="00565478"/>
    <w:rsid w:val="00565AA8"/>
    <w:rsid w:val="0057040D"/>
    <w:rsid w:val="005705E0"/>
    <w:rsid w:val="005706B6"/>
    <w:rsid w:val="00572FCA"/>
    <w:rsid w:val="00574422"/>
    <w:rsid w:val="005821B9"/>
    <w:rsid w:val="00585BD0"/>
    <w:rsid w:val="005868CD"/>
    <w:rsid w:val="00592EB8"/>
    <w:rsid w:val="0059351B"/>
    <w:rsid w:val="00593B9E"/>
    <w:rsid w:val="005947F7"/>
    <w:rsid w:val="005979AA"/>
    <w:rsid w:val="005A1660"/>
    <w:rsid w:val="005A1BFE"/>
    <w:rsid w:val="005A267A"/>
    <w:rsid w:val="005A4E18"/>
    <w:rsid w:val="005A5D4C"/>
    <w:rsid w:val="005A7A09"/>
    <w:rsid w:val="005A7E52"/>
    <w:rsid w:val="005B3391"/>
    <w:rsid w:val="005B4B2D"/>
    <w:rsid w:val="005B5138"/>
    <w:rsid w:val="005C012B"/>
    <w:rsid w:val="005C13BC"/>
    <w:rsid w:val="005C23D0"/>
    <w:rsid w:val="005C53E3"/>
    <w:rsid w:val="005C7813"/>
    <w:rsid w:val="005D16BA"/>
    <w:rsid w:val="005D1D95"/>
    <w:rsid w:val="005D222A"/>
    <w:rsid w:val="005D2DE4"/>
    <w:rsid w:val="005D666B"/>
    <w:rsid w:val="005D71EF"/>
    <w:rsid w:val="005D7302"/>
    <w:rsid w:val="005D7D26"/>
    <w:rsid w:val="005E12B1"/>
    <w:rsid w:val="005E13D7"/>
    <w:rsid w:val="005E1F4D"/>
    <w:rsid w:val="005E50DE"/>
    <w:rsid w:val="005E5DB3"/>
    <w:rsid w:val="005E742F"/>
    <w:rsid w:val="005E7C69"/>
    <w:rsid w:val="005F0EEA"/>
    <w:rsid w:val="005F13FB"/>
    <w:rsid w:val="005F1809"/>
    <w:rsid w:val="005F1B68"/>
    <w:rsid w:val="005F79DA"/>
    <w:rsid w:val="005F7EA6"/>
    <w:rsid w:val="00600786"/>
    <w:rsid w:val="00601AC9"/>
    <w:rsid w:val="00603FF6"/>
    <w:rsid w:val="00605783"/>
    <w:rsid w:val="00607E6E"/>
    <w:rsid w:val="0061071B"/>
    <w:rsid w:val="00614CB2"/>
    <w:rsid w:val="00615758"/>
    <w:rsid w:val="0061586B"/>
    <w:rsid w:val="00616A27"/>
    <w:rsid w:val="006204C6"/>
    <w:rsid w:val="00620EBE"/>
    <w:rsid w:val="006225F8"/>
    <w:rsid w:val="00623F57"/>
    <w:rsid w:val="0062636B"/>
    <w:rsid w:val="0063043A"/>
    <w:rsid w:val="00630748"/>
    <w:rsid w:val="00630C53"/>
    <w:rsid w:val="006333EC"/>
    <w:rsid w:val="00634AC4"/>
    <w:rsid w:val="00637A3A"/>
    <w:rsid w:val="00637BDF"/>
    <w:rsid w:val="0064006D"/>
    <w:rsid w:val="00640416"/>
    <w:rsid w:val="00640E95"/>
    <w:rsid w:val="00641606"/>
    <w:rsid w:val="006419D5"/>
    <w:rsid w:val="00641A65"/>
    <w:rsid w:val="00643948"/>
    <w:rsid w:val="006463D8"/>
    <w:rsid w:val="00646B21"/>
    <w:rsid w:val="00650242"/>
    <w:rsid w:val="0065325E"/>
    <w:rsid w:val="00653B6D"/>
    <w:rsid w:val="00654924"/>
    <w:rsid w:val="00655D57"/>
    <w:rsid w:val="006567EB"/>
    <w:rsid w:val="00660905"/>
    <w:rsid w:val="0066091B"/>
    <w:rsid w:val="00660966"/>
    <w:rsid w:val="00661A2E"/>
    <w:rsid w:val="00661ABD"/>
    <w:rsid w:val="0066281B"/>
    <w:rsid w:val="00664038"/>
    <w:rsid w:val="0066658B"/>
    <w:rsid w:val="00667EA7"/>
    <w:rsid w:val="006723E5"/>
    <w:rsid w:val="00672722"/>
    <w:rsid w:val="00674DD5"/>
    <w:rsid w:val="00676606"/>
    <w:rsid w:val="00680673"/>
    <w:rsid w:val="0068067B"/>
    <w:rsid w:val="00681B38"/>
    <w:rsid w:val="00681CB9"/>
    <w:rsid w:val="006825B8"/>
    <w:rsid w:val="006841B1"/>
    <w:rsid w:val="00685053"/>
    <w:rsid w:val="006854E5"/>
    <w:rsid w:val="00687298"/>
    <w:rsid w:val="0068757F"/>
    <w:rsid w:val="00691D1B"/>
    <w:rsid w:val="006921F5"/>
    <w:rsid w:val="006928E9"/>
    <w:rsid w:val="00692F36"/>
    <w:rsid w:val="0069475A"/>
    <w:rsid w:val="006955AC"/>
    <w:rsid w:val="0069745B"/>
    <w:rsid w:val="0069745C"/>
    <w:rsid w:val="006A1B22"/>
    <w:rsid w:val="006A40CE"/>
    <w:rsid w:val="006A652C"/>
    <w:rsid w:val="006A7D8B"/>
    <w:rsid w:val="006B244A"/>
    <w:rsid w:val="006B2984"/>
    <w:rsid w:val="006B3533"/>
    <w:rsid w:val="006B3D8D"/>
    <w:rsid w:val="006B6DE0"/>
    <w:rsid w:val="006C0262"/>
    <w:rsid w:val="006C157F"/>
    <w:rsid w:val="006C7D23"/>
    <w:rsid w:val="006D09D4"/>
    <w:rsid w:val="006D3367"/>
    <w:rsid w:val="006D4E5C"/>
    <w:rsid w:val="006D7169"/>
    <w:rsid w:val="006E08A2"/>
    <w:rsid w:val="006E194F"/>
    <w:rsid w:val="006E3410"/>
    <w:rsid w:val="006E4679"/>
    <w:rsid w:val="006E477D"/>
    <w:rsid w:val="006F1373"/>
    <w:rsid w:val="006F178D"/>
    <w:rsid w:val="006F2BF3"/>
    <w:rsid w:val="006F3EF9"/>
    <w:rsid w:val="006F418E"/>
    <w:rsid w:val="006F4FDA"/>
    <w:rsid w:val="006F6D01"/>
    <w:rsid w:val="006F7F30"/>
    <w:rsid w:val="00700601"/>
    <w:rsid w:val="00701F78"/>
    <w:rsid w:val="00715523"/>
    <w:rsid w:val="00715C1C"/>
    <w:rsid w:val="007171BB"/>
    <w:rsid w:val="00720436"/>
    <w:rsid w:val="00721AC1"/>
    <w:rsid w:val="007274BC"/>
    <w:rsid w:val="0073105E"/>
    <w:rsid w:val="007317A7"/>
    <w:rsid w:val="007329EF"/>
    <w:rsid w:val="00732E9B"/>
    <w:rsid w:val="00733AD4"/>
    <w:rsid w:val="007357B1"/>
    <w:rsid w:val="007373FC"/>
    <w:rsid w:val="00737823"/>
    <w:rsid w:val="00740D3C"/>
    <w:rsid w:val="0074187F"/>
    <w:rsid w:val="007418CD"/>
    <w:rsid w:val="007435EE"/>
    <w:rsid w:val="00744303"/>
    <w:rsid w:val="00745183"/>
    <w:rsid w:val="00745586"/>
    <w:rsid w:val="00750C64"/>
    <w:rsid w:val="0075153F"/>
    <w:rsid w:val="007517EA"/>
    <w:rsid w:val="00752DED"/>
    <w:rsid w:val="007555AB"/>
    <w:rsid w:val="00756980"/>
    <w:rsid w:val="00760DE2"/>
    <w:rsid w:val="00762245"/>
    <w:rsid w:val="0076246F"/>
    <w:rsid w:val="00765FCA"/>
    <w:rsid w:val="0076651A"/>
    <w:rsid w:val="00766A7C"/>
    <w:rsid w:val="0077167D"/>
    <w:rsid w:val="007718E6"/>
    <w:rsid w:val="00771C95"/>
    <w:rsid w:val="00772CCB"/>
    <w:rsid w:val="007756EF"/>
    <w:rsid w:val="00782C04"/>
    <w:rsid w:val="00790259"/>
    <w:rsid w:val="0079116D"/>
    <w:rsid w:val="00792B57"/>
    <w:rsid w:val="00795A03"/>
    <w:rsid w:val="007A1764"/>
    <w:rsid w:val="007A4193"/>
    <w:rsid w:val="007A54BA"/>
    <w:rsid w:val="007A5544"/>
    <w:rsid w:val="007A560C"/>
    <w:rsid w:val="007A69E5"/>
    <w:rsid w:val="007B0861"/>
    <w:rsid w:val="007B0D5D"/>
    <w:rsid w:val="007B2038"/>
    <w:rsid w:val="007B282A"/>
    <w:rsid w:val="007B3A52"/>
    <w:rsid w:val="007B46A5"/>
    <w:rsid w:val="007B648C"/>
    <w:rsid w:val="007B74C1"/>
    <w:rsid w:val="007C03C8"/>
    <w:rsid w:val="007C1490"/>
    <w:rsid w:val="007C3FFD"/>
    <w:rsid w:val="007C426F"/>
    <w:rsid w:val="007C4ADF"/>
    <w:rsid w:val="007C64E2"/>
    <w:rsid w:val="007C67B5"/>
    <w:rsid w:val="007C700B"/>
    <w:rsid w:val="007D333F"/>
    <w:rsid w:val="007D5F9A"/>
    <w:rsid w:val="007D6887"/>
    <w:rsid w:val="007D74AA"/>
    <w:rsid w:val="007E09FA"/>
    <w:rsid w:val="007E272B"/>
    <w:rsid w:val="007E477E"/>
    <w:rsid w:val="007E6EE5"/>
    <w:rsid w:val="007F05CF"/>
    <w:rsid w:val="007F0790"/>
    <w:rsid w:val="007F1BBF"/>
    <w:rsid w:val="007F212A"/>
    <w:rsid w:val="007F219C"/>
    <w:rsid w:val="007F2CF6"/>
    <w:rsid w:val="007F473E"/>
    <w:rsid w:val="007F4D01"/>
    <w:rsid w:val="007F533B"/>
    <w:rsid w:val="007F6455"/>
    <w:rsid w:val="008008E1"/>
    <w:rsid w:val="00800C2E"/>
    <w:rsid w:val="00800DCF"/>
    <w:rsid w:val="00801DD9"/>
    <w:rsid w:val="00803CE3"/>
    <w:rsid w:val="0080503A"/>
    <w:rsid w:val="00806E95"/>
    <w:rsid w:val="00812D6E"/>
    <w:rsid w:val="0081527E"/>
    <w:rsid w:val="008152C3"/>
    <w:rsid w:val="00822233"/>
    <w:rsid w:val="008230DD"/>
    <w:rsid w:val="008232BE"/>
    <w:rsid w:val="00826C19"/>
    <w:rsid w:val="008348F6"/>
    <w:rsid w:val="00834E95"/>
    <w:rsid w:val="008354C6"/>
    <w:rsid w:val="008358A9"/>
    <w:rsid w:val="00837C55"/>
    <w:rsid w:val="00843067"/>
    <w:rsid w:val="008446B9"/>
    <w:rsid w:val="00844A3A"/>
    <w:rsid w:val="00853AD9"/>
    <w:rsid w:val="008549EC"/>
    <w:rsid w:val="00860B70"/>
    <w:rsid w:val="0086219D"/>
    <w:rsid w:val="008631F4"/>
    <w:rsid w:val="00863BA3"/>
    <w:rsid w:val="00872CD2"/>
    <w:rsid w:val="00872E58"/>
    <w:rsid w:val="008737A1"/>
    <w:rsid w:val="008740D8"/>
    <w:rsid w:val="00875A97"/>
    <w:rsid w:val="008761C6"/>
    <w:rsid w:val="0087713F"/>
    <w:rsid w:val="00880775"/>
    <w:rsid w:val="00882181"/>
    <w:rsid w:val="00882383"/>
    <w:rsid w:val="00882DDC"/>
    <w:rsid w:val="00884CBB"/>
    <w:rsid w:val="0088511A"/>
    <w:rsid w:val="00886379"/>
    <w:rsid w:val="00887F2E"/>
    <w:rsid w:val="00890C0D"/>
    <w:rsid w:val="00891D62"/>
    <w:rsid w:val="00892CE5"/>
    <w:rsid w:val="00897C89"/>
    <w:rsid w:val="008A02D9"/>
    <w:rsid w:val="008A0BD4"/>
    <w:rsid w:val="008A3C44"/>
    <w:rsid w:val="008A42BA"/>
    <w:rsid w:val="008B02F3"/>
    <w:rsid w:val="008B06E6"/>
    <w:rsid w:val="008B0F66"/>
    <w:rsid w:val="008B13C2"/>
    <w:rsid w:val="008B5E38"/>
    <w:rsid w:val="008B6B7C"/>
    <w:rsid w:val="008C0B64"/>
    <w:rsid w:val="008C3729"/>
    <w:rsid w:val="008C66E7"/>
    <w:rsid w:val="008C7538"/>
    <w:rsid w:val="008C7A3D"/>
    <w:rsid w:val="008D1515"/>
    <w:rsid w:val="008D220A"/>
    <w:rsid w:val="008D41B0"/>
    <w:rsid w:val="008D4F0B"/>
    <w:rsid w:val="008D5340"/>
    <w:rsid w:val="008D7CB3"/>
    <w:rsid w:val="008E039F"/>
    <w:rsid w:val="008E2B6A"/>
    <w:rsid w:val="008E3185"/>
    <w:rsid w:val="008E3E50"/>
    <w:rsid w:val="008F7C1B"/>
    <w:rsid w:val="00900623"/>
    <w:rsid w:val="00900736"/>
    <w:rsid w:val="00902000"/>
    <w:rsid w:val="00903AF9"/>
    <w:rsid w:val="00903D5E"/>
    <w:rsid w:val="009101AF"/>
    <w:rsid w:val="009121DD"/>
    <w:rsid w:val="0091252D"/>
    <w:rsid w:val="009125CD"/>
    <w:rsid w:val="0091443B"/>
    <w:rsid w:val="009165F8"/>
    <w:rsid w:val="00920234"/>
    <w:rsid w:val="0092050C"/>
    <w:rsid w:val="0092400F"/>
    <w:rsid w:val="00926894"/>
    <w:rsid w:val="009328D3"/>
    <w:rsid w:val="00934C38"/>
    <w:rsid w:val="00934C83"/>
    <w:rsid w:val="00935070"/>
    <w:rsid w:val="009350C4"/>
    <w:rsid w:val="00936D85"/>
    <w:rsid w:val="009405BE"/>
    <w:rsid w:val="00944479"/>
    <w:rsid w:val="0094501C"/>
    <w:rsid w:val="00946151"/>
    <w:rsid w:val="00947265"/>
    <w:rsid w:val="00947DDD"/>
    <w:rsid w:val="00951215"/>
    <w:rsid w:val="00953247"/>
    <w:rsid w:val="00962FC5"/>
    <w:rsid w:val="00965261"/>
    <w:rsid w:val="00967D30"/>
    <w:rsid w:val="00967E52"/>
    <w:rsid w:val="00970208"/>
    <w:rsid w:val="00971605"/>
    <w:rsid w:val="009719FF"/>
    <w:rsid w:val="00971BF3"/>
    <w:rsid w:val="00973B9A"/>
    <w:rsid w:val="00974391"/>
    <w:rsid w:val="00975F68"/>
    <w:rsid w:val="0097639A"/>
    <w:rsid w:val="00976805"/>
    <w:rsid w:val="00977624"/>
    <w:rsid w:val="00980517"/>
    <w:rsid w:val="00985F23"/>
    <w:rsid w:val="00985FA9"/>
    <w:rsid w:val="00987FDF"/>
    <w:rsid w:val="00991BC6"/>
    <w:rsid w:val="009944F1"/>
    <w:rsid w:val="009A0110"/>
    <w:rsid w:val="009A1775"/>
    <w:rsid w:val="009A1AEF"/>
    <w:rsid w:val="009A1FE4"/>
    <w:rsid w:val="009A4439"/>
    <w:rsid w:val="009A47FD"/>
    <w:rsid w:val="009A5254"/>
    <w:rsid w:val="009A5E11"/>
    <w:rsid w:val="009A782E"/>
    <w:rsid w:val="009B0006"/>
    <w:rsid w:val="009B0479"/>
    <w:rsid w:val="009B0784"/>
    <w:rsid w:val="009B2549"/>
    <w:rsid w:val="009B400E"/>
    <w:rsid w:val="009B4665"/>
    <w:rsid w:val="009B5BC1"/>
    <w:rsid w:val="009B6E4B"/>
    <w:rsid w:val="009B7143"/>
    <w:rsid w:val="009C0C56"/>
    <w:rsid w:val="009C0F3E"/>
    <w:rsid w:val="009C12CA"/>
    <w:rsid w:val="009C2AB4"/>
    <w:rsid w:val="009C2ECC"/>
    <w:rsid w:val="009C302B"/>
    <w:rsid w:val="009C3E25"/>
    <w:rsid w:val="009C79BC"/>
    <w:rsid w:val="009C7F73"/>
    <w:rsid w:val="009D0B3C"/>
    <w:rsid w:val="009D36C4"/>
    <w:rsid w:val="009D55C0"/>
    <w:rsid w:val="009E0187"/>
    <w:rsid w:val="009E699D"/>
    <w:rsid w:val="009E7940"/>
    <w:rsid w:val="009F0180"/>
    <w:rsid w:val="009F0464"/>
    <w:rsid w:val="009F1D13"/>
    <w:rsid w:val="009F2B99"/>
    <w:rsid w:val="009F2D78"/>
    <w:rsid w:val="009F345D"/>
    <w:rsid w:val="009F66A7"/>
    <w:rsid w:val="00A00A63"/>
    <w:rsid w:val="00A023E6"/>
    <w:rsid w:val="00A030F3"/>
    <w:rsid w:val="00A0337F"/>
    <w:rsid w:val="00A03E8F"/>
    <w:rsid w:val="00A06874"/>
    <w:rsid w:val="00A10DF9"/>
    <w:rsid w:val="00A116FC"/>
    <w:rsid w:val="00A1363E"/>
    <w:rsid w:val="00A14700"/>
    <w:rsid w:val="00A15B7B"/>
    <w:rsid w:val="00A17248"/>
    <w:rsid w:val="00A21566"/>
    <w:rsid w:val="00A21F5A"/>
    <w:rsid w:val="00A24DE7"/>
    <w:rsid w:val="00A25BE5"/>
    <w:rsid w:val="00A277A5"/>
    <w:rsid w:val="00A30275"/>
    <w:rsid w:val="00A308FC"/>
    <w:rsid w:val="00A30B90"/>
    <w:rsid w:val="00A31A2D"/>
    <w:rsid w:val="00A32F7B"/>
    <w:rsid w:val="00A347C0"/>
    <w:rsid w:val="00A357FD"/>
    <w:rsid w:val="00A4160C"/>
    <w:rsid w:val="00A42111"/>
    <w:rsid w:val="00A43FEF"/>
    <w:rsid w:val="00A44742"/>
    <w:rsid w:val="00A44886"/>
    <w:rsid w:val="00A45756"/>
    <w:rsid w:val="00A5171E"/>
    <w:rsid w:val="00A52AC1"/>
    <w:rsid w:val="00A549A6"/>
    <w:rsid w:val="00A54B23"/>
    <w:rsid w:val="00A5568D"/>
    <w:rsid w:val="00A5682C"/>
    <w:rsid w:val="00A56CB3"/>
    <w:rsid w:val="00A56E1E"/>
    <w:rsid w:val="00A61D0A"/>
    <w:rsid w:val="00A630D2"/>
    <w:rsid w:val="00A65471"/>
    <w:rsid w:val="00A70B8D"/>
    <w:rsid w:val="00A727B2"/>
    <w:rsid w:val="00A732C8"/>
    <w:rsid w:val="00A73F33"/>
    <w:rsid w:val="00A75FA8"/>
    <w:rsid w:val="00A765A8"/>
    <w:rsid w:val="00A773E8"/>
    <w:rsid w:val="00A774C2"/>
    <w:rsid w:val="00A77548"/>
    <w:rsid w:val="00A80442"/>
    <w:rsid w:val="00A819B4"/>
    <w:rsid w:val="00A81E40"/>
    <w:rsid w:val="00A82A87"/>
    <w:rsid w:val="00A83EEE"/>
    <w:rsid w:val="00A85670"/>
    <w:rsid w:val="00A8586C"/>
    <w:rsid w:val="00A85A12"/>
    <w:rsid w:val="00A864B9"/>
    <w:rsid w:val="00A864F4"/>
    <w:rsid w:val="00A86B2A"/>
    <w:rsid w:val="00A915B9"/>
    <w:rsid w:val="00A969FD"/>
    <w:rsid w:val="00AA45ED"/>
    <w:rsid w:val="00AA64F0"/>
    <w:rsid w:val="00AA7405"/>
    <w:rsid w:val="00AB0FC1"/>
    <w:rsid w:val="00AB1A6E"/>
    <w:rsid w:val="00AB1C52"/>
    <w:rsid w:val="00AB2274"/>
    <w:rsid w:val="00AB2BF1"/>
    <w:rsid w:val="00AB3372"/>
    <w:rsid w:val="00AB66DF"/>
    <w:rsid w:val="00AB6985"/>
    <w:rsid w:val="00AC3DB8"/>
    <w:rsid w:val="00AC61BB"/>
    <w:rsid w:val="00AC6878"/>
    <w:rsid w:val="00AD09FC"/>
    <w:rsid w:val="00AD0C7B"/>
    <w:rsid w:val="00AD0CDA"/>
    <w:rsid w:val="00AD2C82"/>
    <w:rsid w:val="00AD5B66"/>
    <w:rsid w:val="00AD6BFC"/>
    <w:rsid w:val="00AD7D03"/>
    <w:rsid w:val="00AE04FB"/>
    <w:rsid w:val="00AE0AF1"/>
    <w:rsid w:val="00AE496C"/>
    <w:rsid w:val="00AE4D27"/>
    <w:rsid w:val="00AE5465"/>
    <w:rsid w:val="00AE5C27"/>
    <w:rsid w:val="00AE664B"/>
    <w:rsid w:val="00AF2621"/>
    <w:rsid w:val="00AF395A"/>
    <w:rsid w:val="00AF71E0"/>
    <w:rsid w:val="00AF76E6"/>
    <w:rsid w:val="00AF78B6"/>
    <w:rsid w:val="00B00044"/>
    <w:rsid w:val="00B041CE"/>
    <w:rsid w:val="00B04D1C"/>
    <w:rsid w:val="00B06284"/>
    <w:rsid w:val="00B06C2F"/>
    <w:rsid w:val="00B06E25"/>
    <w:rsid w:val="00B1079F"/>
    <w:rsid w:val="00B10855"/>
    <w:rsid w:val="00B12D1F"/>
    <w:rsid w:val="00B1446B"/>
    <w:rsid w:val="00B145B4"/>
    <w:rsid w:val="00B17867"/>
    <w:rsid w:val="00B22A1F"/>
    <w:rsid w:val="00B22DE1"/>
    <w:rsid w:val="00B2300E"/>
    <w:rsid w:val="00B239E2"/>
    <w:rsid w:val="00B24806"/>
    <w:rsid w:val="00B24F17"/>
    <w:rsid w:val="00B30695"/>
    <w:rsid w:val="00B345D1"/>
    <w:rsid w:val="00B36B66"/>
    <w:rsid w:val="00B372B7"/>
    <w:rsid w:val="00B37B18"/>
    <w:rsid w:val="00B41386"/>
    <w:rsid w:val="00B41402"/>
    <w:rsid w:val="00B42315"/>
    <w:rsid w:val="00B42713"/>
    <w:rsid w:val="00B42E00"/>
    <w:rsid w:val="00B44827"/>
    <w:rsid w:val="00B46515"/>
    <w:rsid w:val="00B46A49"/>
    <w:rsid w:val="00B50705"/>
    <w:rsid w:val="00B50919"/>
    <w:rsid w:val="00B52B90"/>
    <w:rsid w:val="00B537D6"/>
    <w:rsid w:val="00B540DB"/>
    <w:rsid w:val="00B54C4D"/>
    <w:rsid w:val="00B56364"/>
    <w:rsid w:val="00B56579"/>
    <w:rsid w:val="00B5781C"/>
    <w:rsid w:val="00B60413"/>
    <w:rsid w:val="00B607A8"/>
    <w:rsid w:val="00B60E1F"/>
    <w:rsid w:val="00B614C4"/>
    <w:rsid w:val="00B61ECD"/>
    <w:rsid w:val="00B6409A"/>
    <w:rsid w:val="00B658EB"/>
    <w:rsid w:val="00B65AFD"/>
    <w:rsid w:val="00B66E0A"/>
    <w:rsid w:val="00B671B8"/>
    <w:rsid w:val="00B70513"/>
    <w:rsid w:val="00B72367"/>
    <w:rsid w:val="00B73A25"/>
    <w:rsid w:val="00B75643"/>
    <w:rsid w:val="00B759CD"/>
    <w:rsid w:val="00B7684A"/>
    <w:rsid w:val="00B773F8"/>
    <w:rsid w:val="00B778EC"/>
    <w:rsid w:val="00B82920"/>
    <w:rsid w:val="00B84AFE"/>
    <w:rsid w:val="00B90A04"/>
    <w:rsid w:val="00B921DB"/>
    <w:rsid w:val="00B94194"/>
    <w:rsid w:val="00B94324"/>
    <w:rsid w:val="00B95132"/>
    <w:rsid w:val="00B951B8"/>
    <w:rsid w:val="00B9567E"/>
    <w:rsid w:val="00B96F5C"/>
    <w:rsid w:val="00BA1C38"/>
    <w:rsid w:val="00BB2D51"/>
    <w:rsid w:val="00BB37FA"/>
    <w:rsid w:val="00BB7973"/>
    <w:rsid w:val="00BC2EE2"/>
    <w:rsid w:val="00BC6101"/>
    <w:rsid w:val="00BD10B1"/>
    <w:rsid w:val="00BD4E44"/>
    <w:rsid w:val="00BD7F7C"/>
    <w:rsid w:val="00BE0278"/>
    <w:rsid w:val="00BE2243"/>
    <w:rsid w:val="00BE24E3"/>
    <w:rsid w:val="00BE608A"/>
    <w:rsid w:val="00BE700C"/>
    <w:rsid w:val="00BF026F"/>
    <w:rsid w:val="00BF1250"/>
    <w:rsid w:val="00BF244D"/>
    <w:rsid w:val="00BF61C3"/>
    <w:rsid w:val="00C0063A"/>
    <w:rsid w:val="00C0483B"/>
    <w:rsid w:val="00C0628D"/>
    <w:rsid w:val="00C07CA5"/>
    <w:rsid w:val="00C11D15"/>
    <w:rsid w:val="00C14B29"/>
    <w:rsid w:val="00C14BC8"/>
    <w:rsid w:val="00C160A2"/>
    <w:rsid w:val="00C161FF"/>
    <w:rsid w:val="00C1673F"/>
    <w:rsid w:val="00C1694F"/>
    <w:rsid w:val="00C20764"/>
    <w:rsid w:val="00C210ED"/>
    <w:rsid w:val="00C22A88"/>
    <w:rsid w:val="00C23465"/>
    <w:rsid w:val="00C243D4"/>
    <w:rsid w:val="00C24760"/>
    <w:rsid w:val="00C247F5"/>
    <w:rsid w:val="00C27BB7"/>
    <w:rsid w:val="00C336C2"/>
    <w:rsid w:val="00C338A5"/>
    <w:rsid w:val="00C35055"/>
    <w:rsid w:val="00C3588F"/>
    <w:rsid w:val="00C41F25"/>
    <w:rsid w:val="00C44290"/>
    <w:rsid w:val="00C445B5"/>
    <w:rsid w:val="00C44E5C"/>
    <w:rsid w:val="00C47797"/>
    <w:rsid w:val="00C509FA"/>
    <w:rsid w:val="00C52D80"/>
    <w:rsid w:val="00C53CEB"/>
    <w:rsid w:val="00C54871"/>
    <w:rsid w:val="00C55329"/>
    <w:rsid w:val="00C56052"/>
    <w:rsid w:val="00C5658B"/>
    <w:rsid w:val="00C5757B"/>
    <w:rsid w:val="00C57A54"/>
    <w:rsid w:val="00C60F29"/>
    <w:rsid w:val="00C64163"/>
    <w:rsid w:val="00C64776"/>
    <w:rsid w:val="00C67D9C"/>
    <w:rsid w:val="00C717A9"/>
    <w:rsid w:val="00C76245"/>
    <w:rsid w:val="00C82B1C"/>
    <w:rsid w:val="00C830AC"/>
    <w:rsid w:val="00C83C01"/>
    <w:rsid w:val="00C8441D"/>
    <w:rsid w:val="00C8668B"/>
    <w:rsid w:val="00C874F5"/>
    <w:rsid w:val="00C902D2"/>
    <w:rsid w:val="00C9146B"/>
    <w:rsid w:val="00C91C4F"/>
    <w:rsid w:val="00C92A1D"/>
    <w:rsid w:val="00C93DAA"/>
    <w:rsid w:val="00C94DEF"/>
    <w:rsid w:val="00C954D6"/>
    <w:rsid w:val="00C969E0"/>
    <w:rsid w:val="00C97939"/>
    <w:rsid w:val="00CA1B85"/>
    <w:rsid w:val="00CA2A92"/>
    <w:rsid w:val="00CA45FA"/>
    <w:rsid w:val="00CA5808"/>
    <w:rsid w:val="00CA79B5"/>
    <w:rsid w:val="00CB2018"/>
    <w:rsid w:val="00CB4E72"/>
    <w:rsid w:val="00CB764F"/>
    <w:rsid w:val="00CC07D9"/>
    <w:rsid w:val="00CC2422"/>
    <w:rsid w:val="00CC487C"/>
    <w:rsid w:val="00CC4B21"/>
    <w:rsid w:val="00CC68FB"/>
    <w:rsid w:val="00CD2498"/>
    <w:rsid w:val="00CD4DAB"/>
    <w:rsid w:val="00CD64C7"/>
    <w:rsid w:val="00CD6717"/>
    <w:rsid w:val="00CD7BD8"/>
    <w:rsid w:val="00CE0706"/>
    <w:rsid w:val="00CE1284"/>
    <w:rsid w:val="00CE26E8"/>
    <w:rsid w:val="00CE2C07"/>
    <w:rsid w:val="00CE2D2D"/>
    <w:rsid w:val="00CE40BF"/>
    <w:rsid w:val="00CE4255"/>
    <w:rsid w:val="00CE616A"/>
    <w:rsid w:val="00CF0496"/>
    <w:rsid w:val="00CF0856"/>
    <w:rsid w:val="00CF2FB8"/>
    <w:rsid w:val="00CF3157"/>
    <w:rsid w:val="00CF5822"/>
    <w:rsid w:val="00CF731E"/>
    <w:rsid w:val="00D01775"/>
    <w:rsid w:val="00D021A4"/>
    <w:rsid w:val="00D02364"/>
    <w:rsid w:val="00D02498"/>
    <w:rsid w:val="00D027A3"/>
    <w:rsid w:val="00D02A57"/>
    <w:rsid w:val="00D053AC"/>
    <w:rsid w:val="00D06657"/>
    <w:rsid w:val="00D06F12"/>
    <w:rsid w:val="00D075F6"/>
    <w:rsid w:val="00D14141"/>
    <w:rsid w:val="00D15C9A"/>
    <w:rsid w:val="00D16529"/>
    <w:rsid w:val="00D17BCD"/>
    <w:rsid w:val="00D17C75"/>
    <w:rsid w:val="00D2162D"/>
    <w:rsid w:val="00D2237D"/>
    <w:rsid w:val="00D239D4"/>
    <w:rsid w:val="00D25D29"/>
    <w:rsid w:val="00D26607"/>
    <w:rsid w:val="00D272C5"/>
    <w:rsid w:val="00D27D09"/>
    <w:rsid w:val="00D27F01"/>
    <w:rsid w:val="00D3081D"/>
    <w:rsid w:val="00D314DB"/>
    <w:rsid w:val="00D3171A"/>
    <w:rsid w:val="00D31DD5"/>
    <w:rsid w:val="00D32417"/>
    <w:rsid w:val="00D35D37"/>
    <w:rsid w:val="00D37619"/>
    <w:rsid w:val="00D40BAE"/>
    <w:rsid w:val="00D40DA0"/>
    <w:rsid w:val="00D50341"/>
    <w:rsid w:val="00D52DA9"/>
    <w:rsid w:val="00D542A3"/>
    <w:rsid w:val="00D55216"/>
    <w:rsid w:val="00D55243"/>
    <w:rsid w:val="00D635F9"/>
    <w:rsid w:val="00D638E6"/>
    <w:rsid w:val="00D64A40"/>
    <w:rsid w:val="00D6599C"/>
    <w:rsid w:val="00D659A8"/>
    <w:rsid w:val="00D675DB"/>
    <w:rsid w:val="00D7006D"/>
    <w:rsid w:val="00D717F5"/>
    <w:rsid w:val="00D72186"/>
    <w:rsid w:val="00D72E4B"/>
    <w:rsid w:val="00D74498"/>
    <w:rsid w:val="00D744C3"/>
    <w:rsid w:val="00D77EAD"/>
    <w:rsid w:val="00D80469"/>
    <w:rsid w:val="00D8399E"/>
    <w:rsid w:val="00D85F76"/>
    <w:rsid w:val="00D86D9A"/>
    <w:rsid w:val="00D918DE"/>
    <w:rsid w:val="00D9260D"/>
    <w:rsid w:val="00D930D7"/>
    <w:rsid w:val="00D948AB"/>
    <w:rsid w:val="00D96996"/>
    <w:rsid w:val="00D9789A"/>
    <w:rsid w:val="00DA0440"/>
    <w:rsid w:val="00DA159B"/>
    <w:rsid w:val="00DA2ABF"/>
    <w:rsid w:val="00DA6F9E"/>
    <w:rsid w:val="00DB5771"/>
    <w:rsid w:val="00DB6BAE"/>
    <w:rsid w:val="00DB6BF3"/>
    <w:rsid w:val="00DB7E8D"/>
    <w:rsid w:val="00DC05F0"/>
    <w:rsid w:val="00DC0EE6"/>
    <w:rsid w:val="00DC349C"/>
    <w:rsid w:val="00DC423B"/>
    <w:rsid w:val="00DC4C00"/>
    <w:rsid w:val="00DC726A"/>
    <w:rsid w:val="00DC731F"/>
    <w:rsid w:val="00DD1F92"/>
    <w:rsid w:val="00DD270A"/>
    <w:rsid w:val="00DD3C60"/>
    <w:rsid w:val="00DD78EB"/>
    <w:rsid w:val="00DE41AC"/>
    <w:rsid w:val="00DE6710"/>
    <w:rsid w:val="00DE7353"/>
    <w:rsid w:val="00DE7760"/>
    <w:rsid w:val="00DE79E6"/>
    <w:rsid w:val="00DF3F01"/>
    <w:rsid w:val="00DF43F6"/>
    <w:rsid w:val="00DF4BBC"/>
    <w:rsid w:val="00DF6BCF"/>
    <w:rsid w:val="00DF73D5"/>
    <w:rsid w:val="00E001AC"/>
    <w:rsid w:val="00E007B8"/>
    <w:rsid w:val="00E009E5"/>
    <w:rsid w:val="00E02696"/>
    <w:rsid w:val="00E040B9"/>
    <w:rsid w:val="00E043CA"/>
    <w:rsid w:val="00E05752"/>
    <w:rsid w:val="00E074B2"/>
    <w:rsid w:val="00E10A1E"/>
    <w:rsid w:val="00E142AD"/>
    <w:rsid w:val="00E1639D"/>
    <w:rsid w:val="00E16706"/>
    <w:rsid w:val="00E17395"/>
    <w:rsid w:val="00E17596"/>
    <w:rsid w:val="00E208A7"/>
    <w:rsid w:val="00E30692"/>
    <w:rsid w:val="00E35ADF"/>
    <w:rsid w:val="00E368A0"/>
    <w:rsid w:val="00E37B42"/>
    <w:rsid w:val="00E41CE9"/>
    <w:rsid w:val="00E43F43"/>
    <w:rsid w:val="00E45A3A"/>
    <w:rsid w:val="00E522A6"/>
    <w:rsid w:val="00E54B1E"/>
    <w:rsid w:val="00E54CE2"/>
    <w:rsid w:val="00E54EA9"/>
    <w:rsid w:val="00E55EE8"/>
    <w:rsid w:val="00E56260"/>
    <w:rsid w:val="00E56EF1"/>
    <w:rsid w:val="00E57653"/>
    <w:rsid w:val="00E57D33"/>
    <w:rsid w:val="00E62924"/>
    <w:rsid w:val="00E63313"/>
    <w:rsid w:val="00E63AE8"/>
    <w:rsid w:val="00E65BB5"/>
    <w:rsid w:val="00E65F11"/>
    <w:rsid w:val="00E6633B"/>
    <w:rsid w:val="00E66A85"/>
    <w:rsid w:val="00E67902"/>
    <w:rsid w:val="00E719D7"/>
    <w:rsid w:val="00E71F8A"/>
    <w:rsid w:val="00E75614"/>
    <w:rsid w:val="00E765FE"/>
    <w:rsid w:val="00E775BB"/>
    <w:rsid w:val="00E80445"/>
    <w:rsid w:val="00E80C14"/>
    <w:rsid w:val="00E816AA"/>
    <w:rsid w:val="00E826D2"/>
    <w:rsid w:val="00E85580"/>
    <w:rsid w:val="00E867E9"/>
    <w:rsid w:val="00E872DA"/>
    <w:rsid w:val="00E87609"/>
    <w:rsid w:val="00E87CC0"/>
    <w:rsid w:val="00E91FFB"/>
    <w:rsid w:val="00E95917"/>
    <w:rsid w:val="00E979B6"/>
    <w:rsid w:val="00EA2049"/>
    <w:rsid w:val="00EA28AC"/>
    <w:rsid w:val="00EA2F7A"/>
    <w:rsid w:val="00EA4725"/>
    <w:rsid w:val="00EA6E5B"/>
    <w:rsid w:val="00EB19A1"/>
    <w:rsid w:val="00EB1BCA"/>
    <w:rsid w:val="00EB1EEE"/>
    <w:rsid w:val="00EB2086"/>
    <w:rsid w:val="00EB47A8"/>
    <w:rsid w:val="00EB52B5"/>
    <w:rsid w:val="00EB5899"/>
    <w:rsid w:val="00EB6032"/>
    <w:rsid w:val="00EB7247"/>
    <w:rsid w:val="00EB7C95"/>
    <w:rsid w:val="00EC235A"/>
    <w:rsid w:val="00EC28C9"/>
    <w:rsid w:val="00EC3303"/>
    <w:rsid w:val="00EC4DBA"/>
    <w:rsid w:val="00EC575A"/>
    <w:rsid w:val="00EC6613"/>
    <w:rsid w:val="00EC773C"/>
    <w:rsid w:val="00ED0BBF"/>
    <w:rsid w:val="00ED1D0E"/>
    <w:rsid w:val="00ED397D"/>
    <w:rsid w:val="00ED655B"/>
    <w:rsid w:val="00ED765D"/>
    <w:rsid w:val="00ED7B89"/>
    <w:rsid w:val="00EE2470"/>
    <w:rsid w:val="00EE43C9"/>
    <w:rsid w:val="00EE6112"/>
    <w:rsid w:val="00EE61C7"/>
    <w:rsid w:val="00EE7982"/>
    <w:rsid w:val="00EF0D5F"/>
    <w:rsid w:val="00EF3936"/>
    <w:rsid w:val="00F00554"/>
    <w:rsid w:val="00F04184"/>
    <w:rsid w:val="00F1093C"/>
    <w:rsid w:val="00F11712"/>
    <w:rsid w:val="00F139C3"/>
    <w:rsid w:val="00F14272"/>
    <w:rsid w:val="00F14528"/>
    <w:rsid w:val="00F15A0C"/>
    <w:rsid w:val="00F20D9F"/>
    <w:rsid w:val="00F214A9"/>
    <w:rsid w:val="00F25356"/>
    <w:rsid w:val="00F27D4C"/>
    <w:rsid w:val="00F27F9F"/>
    <w:rsid w:val="00F3060A"/>
    <w:rsid w:val="00F3158E"/>
    <w:rsid w:val="00F330A1"/>
    <w:rsid w:val="00F34ABE"/>
    <w:rsid w:val="00F36B3B"/>
    <w:rsid w:val="00F37A7A"/>
    <w:rsid w:val="00F37D1D"/>
    <w:rsid w:val="00F40882"/>
    <w:rsid w:val="00F41263"/>
    <w:rsid w:val="00F419C8"/>
    <w:rsid w:val="00F4397A"/>
    <w:rsid w:val="00F45626"/>
    <w:rsid w:val="00F45E13"/>
    <w:rsid w:val="00F464CD"/>
    <w:rsid w:val="00F535FC"/>
    <w:rsid w:val="00F53F62"/>
    <w:rsid w:val="00F54666"/>
    <w:rsid w:val="00F5473E"/>
    <w:rsid w:val="00F54B82"/>
    <w:rsid w:val="00F55CA2"/>
    <w:rsid w:val="00F5698B"/>
    <w:rsid w:val="00F569C9"/>
    <w:rsid w:val="00F578C0"/>
    <w:rsid w:val="00F57DEF"/>
    <w:rsid w:val="00F618BC"/>
    <w:rsid w:val="00F622D9"/>
    <w:rsid w:val="00F624AC"/>
    <w:rsid w:val="00F62579"/>
    <w:rsid w:val="00F62CBB"/>
    <w:rsid w:val="00F63CFF"/>
    <w:rsid w:val="00F657F1"/>
    <w:rsid w:val="00F65B31"/>
    <w:rsid w:val="00F65BB5"/>
    <w:rsid w:val="00F6657D"/>
    <w:rsid w:val="00F6717A"/>
    <w:rsid w:val="00F67C1C"/>
    <w:rsid w:val="00F706CA"/>
    <w:rsid w:val="00F7238F"/>
    <w:rsid w:val="00F7263A"/>
    <w:rsid w:val="00F72BBB"/>
    <w:rsid w:val="00F74E2A"/>
    <w:rsid w:val="00F74FB5"/>
    <w:rsid w:val="00F76BD4"/>
    <w:rsid w:val="00F8148D"/>
    <w:rsid w:val="00F81962"/>
    <w:rsid w:val="00F819E0"/>
    <w:rsid w:val="00F83B3A"/>
    <w:rsid w:val="00F87C38"/>
    <w:rsid w:val="00F926BD"/>
    <w:rsid w:val="00F938D4"/>
    <w:rsid w:val="00F94D0D"/>
    <w:rsid w:val="00F97977"/>
    <w:rsid w:val="00FA3CDC"/>
    <w:rsid w:val="00FA68DB"/>
    <w:rsid w:val="00FA6A5A"/>
    <w:rsid w:val="00FB4DC7"/>
    <w:rsid w:val="00FB6755"/>
    <w:rsid w:val="00FC29D7"/>
    <w:rsid w:val="00FC57B6"/>
    <w:rsid w:val="00FC5F01"/>
    <w:rsid w:val="00FD1DDF"/>
    <w:rsid w:val="00FD277F"/>
    <w:rsid w:val="00FD5646"/>
    <w:rsid w:val="00FE21AC"/>
    <w:rsid w:val="00FE2B96"/>
    <w:rsid w:val="00FE2C4B"/>
    <w:rsid w:val="00FE3C28"/>
    <w:rsid w:val="00FE44E6"/>
    <w:rsid w:val="00FF1398"/>
    <w:rsid w:val="00FF196E"/>
    <w:rsid w:val="00FF5EA2"/>
    <w:rsid w:val="00FF7639"/>
    <w:rsid w:val="00FF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C19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Абзац списка1"/>
    <w:basedOn w:val="Normal"/>
    <w:uiPriority w:val="99"/>
    <w:rsid w:val="002C4C19"/>
    <w:pPr>
      <w:ind w:left="720"/>
      <w:contextualSpacing/>
    </w:pPr>
    <w:rPr>
      <w:lang w:eastAsia="en-US"/>
    </w:rPr>
  </w:style>
  <w:style w:type="paragraph" w:styleId="NoSpacing">
    <w:name w:val="No Spacing"/>
    <w:uiPriority w:val="99"/>
    <w:qFormat/>
    <w:rsid w:val="00AF395A"/>
    <w:rPr>
      <w:rFonts w:ascii="Times New Roman" w:eastAsia="Times New Roman" w:hAnsi="Times New Roman"/>
      <w:lang w:eastAsia="en-US"/>
    </w:rPr>
  </w:style>
  <w:style w:type="table" w:styleId="TableGrid">
    <w:name w:val="Table Grid"/>
    <w:basedOn w:val="TableNormal"/>
    <w:uiPriority w:val="99"/>
    <w:rsid w:val="00733AD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F62CB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uiPriority w:val="99"/>
    <w:rsid w:val="00365A2F"/>
  </w:style>
  <w:style w:type="paragraph" w:customStyle="1" w:styleId="c4">
    <w:name w:val="c4"/>
    <w:basedOn w:val="Normal"/>
    <w:uiPriority w:val="99"/>
    <w:rsid w:val="004F46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E54B1E"/>
    <w:pPr>
      <w:ind w:left="720"/>
      <w:contextualSpacing/>
    </w:pPr>
    <w:rPr>
      <w:rFonts w:eastAsia="Calibri"/>
      <w:lang w:eastAsia="en-US"/>
    </w:rPr>
  </w:style>
  <w:style w:type="paragraph" w:customStyle="1" w:styleId="ConsPlusNonformat">
    <w:name w:val="ConsPlusNonformat"/>
    <w:uiPriority w:val="99"/>
    <w:rsid w:val="00B951B8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a">
    <w:name w:val="Без интервала"/>
    <w:uiPriority w:val="99"/>
    <w:rsid w:val="00760DE2"/>
    <w:rPr>
      <w:rFonts w:ascii="Times New Roman" w:hAnsi="Times New Roman"/>
      <w:lang w:eastAsia="en-US"/>
    </w:rPr>
  </w:style>
  <w:style w:type="paragraph" w:customStyle="1" w:styleId="c1">
    <w:name w:val="c1"/>
    <w:basedOn w:val="Normal"/>
    <w:uiPriority w:val="99"/>
    <w:rsid w:val="00501063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311pt">
    <w:name w:val="Основной текст (3) + 11 pt"/>
    <w:uiPriority w:val="99"/>
    <w:rsid w:val="00187666"/>
    <w:rPr>
      <w:rFonts w:ascii="Times New Roman" w:hAnsi="Times New Roman"/>
      <w:spacing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53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1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1746</TotalTime>
  <Pages>12</Pages>
  <Words>2817</Words>
  <Characters>16059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</dc:creator>
  <cp:keywords/>
  <dc:description/>
  <cp:lastModifiedBy>UserXP</cp:lastModifiedBy>
  <cp:revision>1357</cp:revision>
  <dcterms:created xsi:type="dcterms:W3CDTF">2017-07-18T09:22:00Z</dcterms:created>
  <dcterms:modified xsi:type="dcterms:W3CDTF">2019-06-04T09:43:00Z</dcterms:modified>
</cp:coreProperties>
</file>